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F0" w:rsidRDefault="009C65F0">
      <w:pPr>
        <w:pStyle w:val="ReturnAddress"/>
        <w:framePr w:wrap="notBeside"/>
        <w:jc w:val="both"/>
        <w:rPr>
          <w:rFonts w:ascii="標楷體" w:eastAsia="標楷體"/>
          <w:sz w:val="24"/>
        </w:rPr>
      </w:pPr>
      <w:bookmarkStart w:id="0" w:name="_GoBack"/>
      <w:bookmarkEnd w:id="0"/>
      <w:r>
        <w:rPr>
          <w:rFonts w:ascii="標楷體" w:eastAsia="標楷體" w:hint="eastAsia"/>
          <w:sz w:val="24"/>
        </w:rPr>
        <w:t>台北市</w:t>
      </w:r>
      <w:r w:rsidR="002A798D">
        <w:rPr>
          <w:rFonts w:ascii="標楷體" w:eastAsia="標楷體" w:hint="eastAsia"/>
          <w:sz w:val="24"/>
        </w:rPr>
        <w:t>鎮江街2</w:t>
      </w:r>
      <w:r>
        <w:rPr>
          <w:rFonts w:ascii="標楷體" w:eastAsia="標楷體" w:hint="eastAsia"/>
          <w:sz w:val="24"/>
        </w:rPr>
        <w:t>號</w:t>
      </w:r>
      <w:r w:rsidR="002A798D">
        <w:rPr>
          <w:rFonts w:ascii="標楷體" w:eastAsia="標楷體" w:hint="eastAsia"/>
          <w:sz w:val="24"/>
        </w:rPr>
        <w:t>2</w:t>
      </w:r>
      <w:r>
        <w:rPr>
          <w:rFonts w:ascii="標楷體" w:eastAsia="標楷體" w:hint="eastAsia"/>
          <w:sz w:val="24"/>
        </w:rPr>
        <w:t>樓</w:t>
      </w:r>
    </w:p>
    <w:p w:rsidR="009C65F0" w:rsidRDefault="009C65F0">
      <w:pPr>
        <w:pStyle w:val="ReturnAddress"/>
        <w:framePr w:wrap="notBeside"/>
        <w:jc w:val="both"/>
        <w:rPr>
          <w:rFonts w:ascii="標楷體" w:eastAsia="標楷體"/>
          <w:sz w:val="24"/>
        </w:rPr>
      </w:pPr>
      <w:r>
        <w:rPr>
          <w:rFonts w:ascii="標楷體" w:eastAsia="標楷體" w:hint="eastAsia"/>
          <w:sz w:val="24"/>
        </w:rPr>
        <w:t>電　　話：</w:t>
      </w:r>
      <w:r>
        <w:rPr>
          <w:rFonts w:ascii="標楷體" w:eastAsia="標楷體"/>
          <w:sz w:val="24"/>
        </w:rPr>
        <w:t xml:space="preserve"> </w:t>
      </w:r>
      <w:r>
        <w:rPr>
          <w:rFonts w:ascii="標楷體" w:eastAsia="標楷體" w:hint="eastAsia"/>
          <w:sz w:val="24"/>
        </w:rPr>
        <w:t>2358</w:t>
      </w:r>
      <w:r w:rsidR="00A65735">
        <w:rPr>
          <w:rFonts w:ascii="標楷體" w:eastAsia="標楷體" w:hint="eastAsia"/>
          <w:sz w:val="24"/>
        </w:rPr>
        <w:t>5858</w:t>
      </w:r>
      <w:r w:rsidR="002A798D">
        <w:rPr>
          <w:rFonts w:ascii="標楷體" w:eastAsia="標楷體" w:hint="eastAsia"/>
          <w:sz w:val="24"/>
        </w:rPr>
        <w:t>轉19</w:t>
      </w:r>
      <w:r w:rsidR="004C69BC">
        <w:rPr>
          <w:rFonts w:ascii="標楷體" w:eastAsia="標楷體" w:hint="eastAsia"/>
          <w:sz w:val="24"/>
        </w:rPr>
        <w:t>42</w:t>
      </w:r>
    </w:p>
    <w:p w:rsidR="009C65F0" w:rsidRDefault="009C65F0">
      <w:pPr>
        <w:pStyle w:val="ReturnAddress"/>
        <w:framePr w:wrap="notBeside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4"/>
        </w:rPr>
        <w:t>傳真電話：</w:t>
      </w:r>
      <w:r>
        <w:rPr>
          <w:rFonts w:ascii="標楷體" w:eastAsia="標楷體"/>
          <w:sz w:val="24"/>
        </w:rPr>
        <w:t xml:space="preserve"> 23</w:t>
      </w:r>
      <w:r>
        <w:rPr>
          <w:rFonts w:ascii="標楷體" w:eastAsia="標楷體" w:hint="eastAsia"/>
          <w:sz w:val="24"/>
        </w:rPr>
        <w:t>588670</w:t>
      </w:r>
    </w:p>
    <w:p w:rsidR="009C65F0" w:rsidRDefault="009C65F0">
      <w:pPr>
        <w:pStyle w:val="CompanyName"/>
        <w:framePr w:wrap="notBeside"/>
        <w:jc w:val="both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立法院預算中心</w:t>
      </w:r>
      <w:r w:rsidR="00BA55A0">
        <w:rPr>
          <w:rFonts w:ascii="標楷體" w:eastAsia="標楷體" w:hint="eastAsia"/>
          <w:sz w:val="44"/>
        </w:rPr>
        <w:t xml:space="preserve">　</w:t>
      </w:r>
    </w:p>
    <w:p w:rsidR="009C65F0" w:rsidRDefault="00BA55A0">
      <w:pPr>
        <w:pStyle w:val="DocumentLabel"/>
        <w:spacing w:before="0"/>
        <w:ind w:left="-839"/>
        <w:jc w:val="both"/>
        <w:rPr>
          <w:rFonts w:ascii="標楷體" w:eastAsia="標楷體" w:hint="eastAsia"/>
        </w:rPr>
      </w:pPr>
      <w:r>
        <w:rPr>
          <w:rFonts w:ascii="標楷體" w:eastAsia="標楷體" w:hint="eastAsia"/>
        </w:rPr>
        <w:t xml:space="preserve">　</w:t>
      </w:r>
      <w:r w:rsidR="009C65F0">
        <w:rPr>
          <w:rFonts w:ascii="標楷體" w:eastAsia="標楷體" w:hint="eastAsia"/>
        </w:rPr>
        <w:t>傳真</w:t>
      </w:r>
    </w:p>
    <w:tbl>
      <w:tblPr>
        <w:tblW w:w="895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253"/>
      </w:tblGrid>
      <w:tr w:rsidR="009C65F0" w:rsidTr="008A5D13">
        <w:tblPrEx>
          <w:tblCellMar>
            <w:top w:w="0" w:type="dxa"/>
            <w:bottom w:w="0" w:type="dxa"/>
          </w:tblCellMar>
        </w:tblPrEx>
        <w:trPr>
          <w:trHeight w:hRule="exact" w:val="510"/>
        </w:trPr>
        <w:tc>
          <w:tcPr>
            <w:tcW w:w="4706" w:type="dxa"/>
            <w:vAlign w:val="center"/>
          </w:tcPr>
          <w:p w:rsidR="009C65F0" w:rsidRPr="00286FF0" w:rsidRDefault="009C65F0" w:rsidP="008A5D13">
            <w:pPr>
              <w:pStyle w:val="DocumentLabel"/>
              <w:spacing w:before="0" w:after="0" w:line="520" w:lineRule="exact"/>
              <w:ind w:left="1135" w:hangingChars="405" w:hanging="1135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  <w:r>
              <w:rPr>
                <w:rFonts w:ascii="標楷體" w:eastAsia="標楷體" w:hint="eastAsia"/>
                <w:b/>
                <w:spacing w:val="0"/>
                <w:sz w:val="28"/>
              </w:rPr>
              <w:t>收件者：</w:t>
            </w:r>
            <w:r w:rsidR="00DF67D9">
              <w:rPr>
                <w:rFonts w:ascii="標楷體" w:eastAsia="標楷體" w:hint="eastAsia"/>
                <w:b/>
                <w:spacing w:val="0"/>
                <w:sz w:val="28"/>
              </w:rPr>
              <w:t>聯合大學</w:t>
            </w:r>
          </w:p>
        </w:tc>
        <w:tc>
          <w:tcPr>
            <w:tcW w:w="4253" w:type="dxa"/>
            <w:vAlign w:val="center"/>
          </w:tcPr>
          <w:p w:rsidR="009C65F0" w:rsidRDefault="009C65F0" w:rsidP="008A5D13">
            <w:pPr>
              <w:pStyle w:val="DocumentLabel"/>
              <w:spacing w:before="0" w:after="0" w:line="440" w:lineRule="exact"/>
              <w:ind w:left="0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  <w:r>
              <w:rPr>
                <w:rFonts w:ascii="標楷體" w:eastAsia="標楷體" w:hint="eastAsia"/>
                <w:b/>
                <w:spacing w:val="0"/>
                <w:sz w:val="28"/>
              </w:rPr>
              <w:t>寄件者：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助理</w:t>
            </w:r>
            <w:r w:rsidR="00397549">
              <w:rPr>
                <w:rFonts w:ascii="標楷體" w:eastAsia="標楷體" w:hint="eastAsia"/>
                <w:b/>
                <w:spacing w:val="0"/>
                <w:sz w:val="28"/>
              </w:rPr>
              <w:t>研究員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鄧凱文</w:t>
            </w:r>
          </w:p>
        </w:tc>
      </w:tr>
      <w:tr w:rsidR="009C65F0" w:rsidTr="008A5D13">
        <w:tblPrEx>
          <w:tblCellMar>
            <w:top w:w="0" w:type="dxa"/>
            <w:bottom w:w="0" w:type="dxa"/>
          </w:tblCellMar>
        </w:tblPrEx>
        <w:trPr>
          <w:trHeight w:hRule="exact" w:val="577"/>
        </w:trPr>
        <w:tc>
          <w:tcPr>
            <w:tcW w:w="4706" w:type="dxa"/>
            <w:vAlign w:val="center"/>
          </w:tcPr>
          <w:p w:rsidR="009C65F0" w:rsidRDefault="009C65F0" w:rsidP="008A5D13">
            <w:pPr>
              <w:pStyle w:val="DocumentLabel"/>
              <w:spacing w:before="0" w:after="0" w:line="520" w:lineRule="exact"/>
              <w:ind w:left="0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  <w:r>
              <w:rPr>
                <w:rFonts w:ascii="標楷體" w:eastAsia="標楷體" w:hint="eastAsia"/>
                <w:b/>
                <w:spacing w:val="0"/>
                <w:sz w:val="28"/>
              </w:rPr>
              <w:t>傳真電話：</w:t>
            </w:r>
          </w:p>
        </w:tc>
        <w:tc>
          <w:tcPr>
            <w:tcW w:w="4253" w:type="dxa"/>
            <w:vAlign w:val="center"/>
          </w:tcPr>
          <w:p w:rsidR="009C65F0" w:rsidRDefault="009C65F0" w:rsidP="008A5D13">
            <w:pPr>
              <w:pStyle w:val="DocumentLabel"/>
              <w:spacing w:before="0" w:after="0" w:line="440" w:lineRule="exact"/>
              <w:ind w:left="0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  <w:r>
              <w:rPr>
                <w:rFonts w:ascii="標楷體" w:eastAsia="標楷體" w:hint="eastAsia"/>
                <w:b/>
                <w:spacing w:val="0"/>
                <w:sz w:val="28"/>
              </w:rPr>
              <w:t>日期：</w:t>
            </w:r>
            <w:r w:rsidR="002A798D">
              <w:rPr>
                <w:rFonts w:ascii="標楷體" w:eastAsia="標楷體" w:hint="eastAsia"/>
                <w:b/>
                <w:spacing w:val="0"/>
                <w:sz w:val="28"/>
              </w:rPr>
              <w:t>10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8</w:t>
            </w:r>
            <w:r>
              <w:rPr>
                <w:rFonts w:ascii="標楷體" w:eastAsia="標楷體" w:hint="eastAsia"/>
                <w:b/>
                <w:spacing w:val="0"/>
                <w:sz w:val="28"/>
              </w:rPr>
              <w:t>年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9</w:t>
            </w:r>
            <w:r>
              <w:rPr>
                <w:rFonts w:ascii="標楷體" w:eastAsia="標楷體" w:hint="eastAsia"/>
                <w:b/>
                <w:spacing w:val="0"/>
                <w:sz w:val="28"/>
              </w:rPr>
              <w:t>月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4</w:t>
            </w:r>
            <w:r>
              <w:rPr>
                <w:rFonts w:ascii="標楷體" w:eastAsia="標楷體" w:hint="eastAsia"/>
                <w:b/>
                <w:spacing w:val="0"/>
                <w:sz w:val="28"/>
              </w:rPr>
              <w:t>日</w:t>
            </w:r>
          </w:p>
        </w:tc>
      </w:tr>
      <w:tr w:rsidR="009C65F0" w:rsidTr="008A5D13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4706" w:type="dxa"/>
            <w:vAlign w:val="center"/>
          </w:tcPr>
          <w:p w:rsidR="009C65F0" w:rsidRPr="00DF67D9" w:rsidRDefault="009C65F0" w:rsidP="008A5D13">
            <w:pPr>
              <w:pStyle w:val="DocumentLabel"/>
              <w:spacing w:before="0" w:after="0" w:line="520" w:lineRule="exact"/>
              <w:ind w:left="0"/>
              <w:jc w:val="both"/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</w:pPr>
            <w:r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收件者電話</w:t>
            </w:r>
            <w:r w:rsidRPr="00DF67D9">
              <w:rPr>
                <w:rFonts w:ascii="標楷體" w:eastAsia="標楷體" w:hAnsi="標楷體" w:hint="eastAsia"/>
                <w:spacing w:val="0"/>
                <w:sz w:val="28"/>
                <w:szCs w:val="28"/>
              </w:rPr>
              <w:t>：</w:t>
            </w:r>
            <w:r w:rsidR="00DF67D9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037-</w:t>
            </w:r>
            <w:r w:rsidR="00DF67D9" w:rsidRPr="00DF67D9"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  <w:t>381</w:t>
            </w:r>
            <w:r w:rsidR="00DF67D9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072(甘小姐)</w:t>
            </w:r>
          </w:p>
        </w:tc>
        <w:tc>
          <w:tcPr>
            <w:tcW w:w="4253" w:type="dxa"/>
            <w:vAlign w:val="center"/>
          </w:tcPr>
          <w:p w:rsidR="009C65F0" w:rsidRDefault="009C65F0" w:rsidP="008A5D13">
            <w:pPr>
              <w:pStyle w:val="DocumentLabel"/>
              <w:spacing w:before="0" w:after="0" w:line="440" w:lineRule="exact"/>
              <w:ind w:left="0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  <w:r>
              <w:rPr>
                <w:rFonts w:ascii="標楷體" w:eastAsia="標楷體" w:hint="eastAsia"/>
                <w:b/>
                <w:spacing w:val="0"/>
                <w:sz w:val="28"/>
              </w:rPr>
              <w:t>寄件者電話：</w:t>
            </w:r>
            <w:r w:rsidR="00C77E68">
              <w:rPr>
                <w:rFonts w:ascii="標楷體" w:eastAsia="標楷體" w:hint="eastAsia"/>
                <w:b/>
                <w:spacing w:val="0"/>
                <w:sz w:val="28"/>
              </w:rPr>
              <w:t>(02)</w:t>
            </w:r>
            <w:r>
              <w:rPr>
                <w:rFonts w:ascii="標楷體" w:eastAsia="標楷體" w:hint="eastAsia"/>
                <w:b/>
                <w:spacing w:val="0"/>
                <w:sz w:val="28"/>
              </w:rPr>
              <w:t>2358</w:t>
            </w:r>
            <w:r w:rsidR="008A5D13">
              <w:rPr>
                <w:rFonts w:ascii="標楷體" w:eastAsia="標楷體" w:hint="eastAsia"/>
                <w:b/>
                <w:spacing w:val="0"/>
                <w:sz w:val="28"/>
              </w:rPr>
              <w:t>-8661</w:t>
            </w:r>
          </w:p>
          <w:p w:rsidR="00E068F5" w:rsidRDefault="00E068F5" w:rsidP="008A5D13">
            <w:pPr>
              <w:pStyle w:val="DocumentLabel"/>
              <w:spacing w:before="0" w:after="0" w:line="440" w:lineRule="exact"/>
              <w:ind w:left="0"/>
              <w:jc w:val="both"/>
              <w:rPr>
                <w:rFonts w:ascii="標楷體" w:eastAsia="標楷體" w:hint="eastAsia"/>
                <w:b/>
                <w:spacing w:val="0"/>
                <w:sz w:val="28"/>
              </w:rPr>
            </w:pPr>
          </w:p>
        </w:tc>
      </w:tr>
      <w:tr w:rsidR="009C65F0" w:rsidRPr="00DF67D9" w:rsidTr="008A5D1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706" w:type="dxa"/>
            <w:vAlign w:val="center"/>
          </w:tcPr>
          <w:p w:rsidR="009C65F0" w:rsidRPr="00DF67D9" w:rsidRDefault="009C65F0" w:rsidP="008A5D13">
            <w:pPr>
              <w:pStyle w:val="DocumentLabel"/>
              <w:spacing w:before="0" w:after="0" w:line="520" w:lineRule="exact"/>
              <w:ind w:left="0"/>
              <w:jc w:val="both"/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</w:pPr>
            <w:r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收件者</w:t>
            </w:r>
            <w:r w:rsid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信箱</w:t>
            </w:r>
            <w:r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：</w:t>
            </w:r>
            <w:r w:rsidR="00DF67D9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shinfen</w:t>
            </w:r>
            <w:r w:rsidR="00DF67D9" w:rsidRPr="00DF67D9"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  <w:t>@n</w:t>
            </w:r>
            <w:r w:rsidR="00DF67D9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uu</w:t>
            </w:r>
            <w:r w:rsidR="00DF67D9" w:rsidRPr="00DF67D9"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  <w:t>.edu.tw</w:t>
            </w:r>
          </w:p>
        </w:tc>
        <w:tc>
          <w:tcPr>
            <w:tcW w:w="4253" w:type="dxa"/>
            <w:vAlign w:val="center"/>
          </w:tcPr>
          <w:p w:rsidR="009C65F0" w:rsidRPr="00DF67D9" w:rsidRDefault="009E31A3" w:rsidP="008A5D13">
            <w:pPr>
              <w:pStyle w:val="DocumentLabel"/>
              <w:spacing w:before="0" w:after="0" w:line="440" w:lineRule="exact"/>
              <w:ind w:left="0"/>
              <w:jc w:val="both"/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</w:pPr>
            <w:r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寄件</w:t>
            </w:r>
            <w:r w:rsid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者信箱</w:t>
            </w:r>
            <w:r w:rsidR="009C65F0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：</w:t>
            </w:r>
            <w:r w:rsidR="009C65F0" w:rsidRPr="00DF67D9"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  <w:t>ly20</w:t>
            </w:r>
            <w:r w:rsidR="00DC3BE4" w:rsidRPr="00DF67D9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7</w:t>
            </w:r>
            <w:r w:rsidR="008A5D13">
              <w:rPr>
                <w:rFonts w:ascii="標楷體" w:eastAsia="標楷體" w:hAnsi="標楷體" w:hint="eastAsia"/>
                <w:b/>
                <w:spacing w:val="0"/>
                <w:sz w:val="28"/>
                <w:szCs w:val="28"/>
              </w:rPr>
              <w:t>93</w:t>
            </w:r>
            <w:r w:rsidR="009C65F0" w:rsidRPr="00DF67D9">
              <w:rPr>
                <w:rFonts w:ascii="標楷體" w:eastAsia="標楷體" w:hAnsi="標楷體"/>
                <w:b/>
                <w:spacing w:val="0"/>
                <w:sz w:val="28"/>
                <w:szCs w:val="28"/>
              </w:rPr>
              <w:t>@ly.gov.tw</w:t>
            </w:r>
          </w:p>
        </w:tc>
      </w:tr>
    </w:tbl>
    <w:p w:rsidR="009E31A3" w:rsidRPr="008A5D13" w:rsidRDefault="009C65F0" w:rsidP="008A5D13">
      <w:pPr>
        <w:spacing w:line="440" w:lineRule="exact"/>
        <w:ind w:left="854" w:hangingChars="305" w:hanging="854"/>
        <w:jc w:val="both"/>
        <w:rPr>
          <w:rFonts w:ascii="標楷體" w:eastAsia="標楷體" w:hAnsi="標楷體" w:hint="eastAsia"/>
          <w:spacing w:val="0"/>
          <w:sz w:val="28"/>
          <w:szCs w:val="28"/>
        </w:rPr>
      </w:pPr>
      <w:r w:rsidRPr="008A5D13">
        <w:rPr>
          <w:rFonts w:ascii="標楷體" w:eastAsia="標楷體" w:hAnsi="標楷體" w:hint="eastAsia"/>
          <w:spacing w:val="0"/>
          <w:sz w:val="28"/>
          <w:szCs w:val="28"/>
        </w:rPr>
        <w:t>主旨：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為</w:t>
      </w:r>
      <w:r w:rsidR="00BA5471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109年度</w:t>
      </w:r>
      <w:r w:rsidR="00DE767B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預算</w:t>
      </w:r>
      <w:r w:rsidR="00BA5471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案</w:t>
      </w:r>
      <w:r w:rsidR="00DE767B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評估</w:t>
      </w:r>
      <w:r w:rsidR="00BA5471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作業之需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，請於10</w:t>
      </w:r>
      <w:r w:rsidR="008A5D13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8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年</w:t>
      </w:r>
      <w:r w:rsidR="00D104FA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9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月</w:t>
      </w:r>
      <w:r w:rsidR="00C16A05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1</w:t>
      </w:r>
      <w:r w:rsidR="008A5D13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9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日</w:t>
      </w:r>
      <w:r w:rsidR="008A5D13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(週四)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前</w:t>
      </w:r>
      <w:r w:rsidR="00BA5471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查填案關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資料</w:t>
      </w:r>
      <w:r w:rsidR="00BA5471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並</w:t>
      </w:r>
      <w:r w:rsidR="002D06C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以電子郵件</w:t>
      </w:r>
      <w:r w:rsid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(除一、外)回復寄件者</w:t>
      </w:r>
      <w:r w:rsidR="008A5D13" w:rsidRPr="00201101">
        <w:rPr>
          <w:rFonts w:ascii="標楷體" w:eastAsia="標楷體" w:hAnsi="標楷體" w:hint="eastAsia"/>
          <w:snapToGrid w:val="0"/>
          <w:spacing w:val="0"/>
          <w:sz w:val="28"/>
          <w:szCs w:val="28"/>
          <w:highlight w:val="yellow"/>
        </w:rPr>
        <w:t>(</w:t>
      </w:r>
      <w:r w:rsidR="007922D1" w:rsidRPr="00201101">
        <w:rPr>
          <w:rFonts w:ascii="標楷體" w:eastAsia="標楷體" w:hAnsi="標楷體" w:hint="eastAsia"/>
          <w:snapToGrid w:val="0"/>
          <w:spacing w:val="0"/>
          <w:sz w:val="28"/>
          <w:szCs w:val="28"/>
          <w:highlight w:val="yellow"/>
        </w:rPr>
        <w:t>請註明各題聯絡人姓名及電話以便聯繫</w:t>
      </w:r>
      <w:r w:rsidR="008A5D13" w:rsidRPr="00201101">
        <w:rPr>
          <w:rFonts w:ascii="標楷體" w:eastAsia="標楷體" w:hAnsi="標楷體" w:hint="eastAsia"/>
          <w:snapToGrid w:val="0"/>
          <w:spacing w:val="0"/>
          <w:sz w:val="28"/>
          <w:szCs w:val="28"/>
          <w:highlight w:val="yellow"/>
        </w:rPr>
        <w:t>)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，</w:t>
      </w:r>
      <w:r w:rsid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謝謝</w:t>
      </w:r>
      <w:r w:rsidR="007922D1" w:rsidRPr="008A5D13">
        <w:rPr>
          <w:rFonts w:ascii="標楷體" w:eastAsia="標楷體" w:hAnsi="標楷體" w:hint="eastAsia"/>
          <w:snapToGrid w:val="0"/>
          <w:spacing w:val="0"/>
          <w:sz w:val="28"/>
          <w:szCs w:val="28"/>
        </w:rPr>
        <w:t>。</w:t>
      </w:r>
    </w:p>
    <w:p w:rsidR="008B0558" w:rsidRPr="008A5D13" w:rsidRDefault="00C64FD9" w:rsidP="008A59F7">
      <w:pPr>
        <w:pStyle w:val="DocumentLabel"/>
        <w:spacing w:before="0" w:line="460" w:lineRule="exact"/>
        <w:ind w:left="938" w:hanging="938"/>
        <w:jc w:val="both"/>
        <w:rPr>
          <w:rFonts w:ascii="標楷體" w:eastAsia="標楷體" w:hint="eastAsia"/>
          <w:spacing w:val="40"/>
          <w:sz w:val="28"/>
        </w:rPr>
      </w:pPr>
      <w:r w:rsidRPr="008A5D13">
        <w:rPr>
          <w:rFonts w:ascii="標楷體" w:eastAsia="標楷體" w:hint="eastAsia"/>
          <w:spacing w:val="40"/>
          <w:sz w:val="28"/>
        </w:rPr>
        <w:t>說明：</w:t>
      </w:r>
    </w:p>
    <w:p w:rsidR="00C07310" w:rsidRPr="008A5D13" w:rsidRDefault="00080BDD" w:rsidP="0039599F">
      <w:pPr>
        <w:pStyle w:val="0"/>
        <w:numPr>
          <w:ilvl w:val="0"/>
          <w:numId w:val="16"/>
        </w:numPr>
        <w:spacing w:before="36"/>
        <w:rPr>
          <w:rFonts w:hint="eastAsia"/>
          <w:b w:val="0"/>
          <w:kern w:val="28"/>
          <w:sz w:val="32"/>
          <w:szCs w:val="32"/>
        </w:rPr>
      </w:pPr>
      <w:r w:rsidRPr="008A5D13">
        <w:rPr>
          <w:rFonts w:hint="eastAsia"/>
          <w:b w:val="0"/>
        </w:rPr>
        <w:t>請提供</w:t>
      </w:r>
      <w:r w:rsidR="00135FA0" w:rsidRPr="008A5D13">
        <w:rPr>
          <w:rFonts w:hint="eastAsia"/>
          <w:b w:val="0"/>
        </w:rPr>
        <w:t>貴校</w:t>
      </w:r>
      <w:r w:rsidRPr="008A5D13">
        <w:rPr>
          <w:rFonts w:hint="eastAsia"/>
          <w:b w:val="0"/>
        </w:rPr>
        <w:t>10</w:t>
      </w:r>
      <w:r w:rsidR="008A5D13" w:rsidRPr="008A5D13">
        <w:rPr>
          <w:rFonts w:hint="eastAsia"/>
          <w:b w:val="0"/>
        </w:rPr>
        <w:t>7</w:t>
      </w:r>
      <w:r w:rsidRPr="008A5D13">
        <w:rPr>
          <w:rFonts w:hint="eastAsia"/>
          <w:b w:val="0"/>
        </w:rPr>
        <w:t>年度決算書</w:t>
      </w:r>
      <w:r w:rsidR="008A5D13" w:rsidRPr="008A5D13">
        <w:rPr>
          <w:rFonts w:hint="eastAsia"/>
          <w:b w:val="0"/>
        </w:rPr>
        <w:t>(審定版)</w:t>
      </w:r>
      <w:r w:rsidR="008A5D13">
        <w:rPr>
          <w:rFonts w:hint="eastAsia"/>
          <w:b w:val="0"/>
        </w:rPr>
        <w:t>(請郵寄)</w:t>
      </w:r>
      <w:r w:rsidR="007B781D" w:rsidRPr="008A5D13">
        <w:rPr>
          <w:rFonts w:hint="eastAsia"/>
          <w:b w:val="0"/>
        </w:rPr>
        <w:t>、</w:t>
      </w:r>
      <w:r w:rsidR="008A5D13" w:rsidRPr="008A5D13">
        <w:rPr>
          <w:rFonts w:hint="eastAsia"/>
          <w:b w:val="0"/>
        </w:rPr>
        <w:t>107年度</w:t>
      </w:r>
      <w:r w:rsidR="007B781D" w:rsidRPr="008A5D13">
        <w:rPr>
          <w:rFonts w:hint="eastAsia"/>
          <w:b w:val="0"/>
        </w:rPr>
        <w:t>審計部審核通知及聲復辦理情形</w:t>
      </w:r>
      <w:r w:rsidR="00DE767B" w:rsidRPr="008A5D13">
        <w:rPr>
          <w:rFonts w:hint="eastAsia"/>
          <w:b w:val="0"/>
        </w:rPr>
        <w:t>(含公文及所有附件)</w:t>
      </w:r>
      <w:r w:rsidRPr="008A5D13">
        <w:rPr>
          <w:rFonts w:hint="eastAsia"/>
          <w:b w:val="0"/>
        </w:rPr>
        <w:t>。</w:t>
      </w:r>
    </w:p>
    <w:p w:rsidR="005D6D35" w:rsidRPr="008A5D13" w:rsidRDefault="005D6D35" w:rsidP="008A5D13">
      <w:pPr>
        <w:pStyle w:val="0"/>
        <w:numPr>
          <w:ilvl w:val="0"/>
          <w:numId w:val="16"/>
        </w:numPr>
        <w:spacing w:before="36"/>
        <w:rPr>
          <w:rFonts w:hint="eastAsia"/>
          <w:b w:val="0"/>
        </w:rPr>
      </w:pPr>
      <w:r w:rsidRPr="008A5D13">
        <w:rPr>
          <w:rFonts w:hint="eastAsia"/>
          <w:b w:val="0"/>
        </w:rPr>
        <w:t>請</w:t>
      </w:r>
      <w:r w:rsidR="00795A3E" w:rsidRPr="008A5D13">
        <w:rPr>
          <w:rFonts w:hint="eastAsia"/>
          <w:b w:val="0"/>
        </w:rPr>
        <w:t>說明</w:t>
      </w:r>
      <w:r w:rsidRPr="008A5D13">
        <w:rPr>
          <w:rFonts w:hint="eastAsia"/>
          <w:b w:val="0"/>
        </w:rPr>
        <w:t>貴</w:t>
      </w:r>
      <w:r w:rsidR="002D3684" w:rsidRPr="008A5D13">
        <w:rPr>
          <w:rFonts w:hint="eastAsia"/>
          <w:b w:val="0"/>
        </w:rPr>
        <w:t>校</w:t>
      </w:r>
      <w:r w:rsidRPr="008A5D13">
        <w:rPr>
          <w:rFonts w:hint="eastAsia"/>
          <w:b w:val="0"/>
        </w:rPr>
        <w:t>10</w:t>
      </w:r>
      <w:r w:rsidR="008A5D13" w:rsidRPr="008A5D13">
        <w:rPr>
          <w:rFonts w:hint="eastAsia"/>
          <w:b w:val="0"/>
        </w:rPr>
        <w:t>9</w:t>
      </w:r>
      <w:r w:rsidRPr="008A5D13">
        <w:rPr>
          <w:rFonts w:hint="eastAsia"/>
          <w:b w:val="0"/>
        </w:rPr>
        <w:t>年度</w:t>
      </w:r>
      <w:r w:rsidR="002D3684" w:rsidRPr="008A5D13">
        <w:rPr>
          <w:rFonts w:hint="eastAsia"/>
          <w:b w:val="0"/>
        </w:rPr>
        <w:t>預算</w:t>
      </w:r>
      <w:r w:rsidRPr="008A5D13">
        <w:rPr>
          <w:rFonts w:hint="eastAsia"/>
          <w:b w:val="0"/>
        </w:rPr>
        <w:t>新興計畫之</w:t>
      </w:r>
      <w:r w:rsidR="00795A3E" w:rsidRPr="008A5D13">
        <w:rPr>
          <w:rFonts w:hint="eastAsia"/>
          <w:b w:val="0"/>
        </w:rPr>
        <w:t>總經費及分年經費、辦理目標，並檢附</w:t>
      </w:r>
      <w:r w:rsidRPr="008A5D13">
        <w:rPr>
          <w:rFonts w:hint="eastAsia"/>
          <w:b w:val="0"/>
        </w:rPr>
        <w:t>詳細計畫書，</w:t>
      </w:r>
      <w:r w:rsidR="00795A3E" w:rsidRPr="008A5D13">
        <w:rPr>
          <w:rFonts w:hint="eastAsia"/>
          <w:b w:val="0"/>
        </w:rPr>
        <w:t>及</w:t>
      </w:r>
      <w:r w:rsidRPr="008A5D13">
        <w:rPr>
          <w:rFonts w:hint="eastAsia"/>
          <w:b w:val="0"/>
        </w:rPr>
        <w:t>說明增列必要性</w:t>
      </w:r>
      <w:r w:rsidR="00795A3E" w:rsidRPr="008A5D13">
        <w:rPr>
          <w:rFonts w:hint="eastAsia"/>
          <w:b w:val="0"/>
        </w:rPr>
        <w:t>、</w:t>
      </w:r>
      <w:r w:rsidRPr="008A5D13">
        <w:rPr>
          <w:rFonts w:hint="eastAsia"/>
          <w:b w:val="0"/>
        </w:rPr>
        <w:t>提供報送行政院函及附件，與行政院核定函及附件影本</w:t>
      </w:r>
      <w:r w:rsidR="00795A3E" w:rsidRPr="008A5D13">
        <w:rPr>
          <w:rFonts w:hint="eastAsia"/>
          <w:b w:val="0"/>
        </w:rPr>
        <w:t>（須含所有主管機關意見）</w:t>
      </w:r>
      <w:r w:rsidRPr="008A5D13">
        <w:rPr>
          <w:rFonts w:hint="eastAsia"/>
          <w:b w:val="0"/>
        </w:rPr>
        <w:t>各一份。</w:t>
      </w:r>
    </w:p>
    <w:p w:rsidR="008A5D13" w:rsidRPr="008A5D13" w:rsidRDefault="008A5D13" w:rsidP="006C73A3">
      <w:pPr>
        <w:pStyle w:val="0"/>
        <w:numPr>
          <w:ilvl w:val="0"/>
          <w:numId w:val="16"/>
        </w:numPr>
        <w:spacing w:before="36"/>
        <w:rPr>
          <w:rFonts w:hint="eastAsia"/>
          <w:b w:val="0"/>
        </w:rPr>
      </w:pPr>
      <w:r w:rsidRPr="008A5D13">
        <w:rPr>
          <w:rFonts w:hint="eastAsia"/>
          <w:b w:val="0"/>
        </w:rPr>
        <w:t>請</w:t>
      </w:r>
      <w:r w:rsidR="006C73A3">
        <w:rPr>
          <w:rFonts w:hint="eastAsia"/>
          <w:b w:val="0"/>
        </w:rPr>
        <w:t>詳予</w:t>
      </w:r>
      <w:r w:rsidRPr="008A5D13">
        <w:rPr>
          <w:rFonts w:hint="eastAsia"/>
          <w:b w:val="0"/>
        </w:rPr>
        <w:t>說明</w:t>
      </w:r>
      <w:r w:rsidR="006C73A3" w:rsidRPr="006C73A3">
        <w:rPr>
          <w:rFonts w:hint="eastAsia"/>
          <w:b w:val="0"/>
        </w:rPr>
        <w:t>學雜費實際收入數(扣除減免數)</w:t>
      </w:r>
      <w:r w:rsidRPr="008A5D13">
        <w:rPr>
          <w:rFonts w:hint="eastAsia"/>
          <w:b w:val="0"/>
        </w:rPr>
        <w:t>逐年減少之原因</w:t>
      </w:r>
      <w:r w:rsidR="006C73A3">
        <w:rPr>
          <w:rFonts w:hint="eastAsia"/>
          <w:b w:val="0"/>
        </w:rPr>
        <w:t>、</w:t>
      </w:r>
      <w:r w:rsidRPr="008A5D13">
        <w:rPr>
          <w:rFonts w:hint="eastAsia"/>
          <w:b w:val="0"/>
        </w:rPr>
        <w:t>因應對策。</w:t>
      </w:r>
      <w:r w:rsidR="000B685C" w:rsidRPr="000B685C">
        <w:rPr>
          <w:rFonts w:hint="eastAsia"/>
          <w:b w:val="0"/>
          <w:highlight w:val="yellow"/>
        </w:rPr>
        <w:t>教務處</w:t>
      </w:r>
    </w:p>
    <w:p w:rsidR="002A7D4A" w:rsidRPr="008A5D13" w:rsidRDefault="00EB6434" w:rsidP="008A5D13">
      <w:pPr>
        <w:pStyle w:val="0"/>
        <w:numPr>
          <w:ilvl w:val="0"/>
          <w:numId w:val="16"/>
        </w:numPr>
        <w:spacing w:before="36"/>
        <w:rPr>
          <w:rFonts w:hint="eastAsia"/>
          <w:b w:val="0"/>
        </w:rPr>
      </w:pPr>
      <w:r w:rsidRPr="008A5D13">
        <w:rPr>
          <w:rFonts w:hint="eastAsia"/>
          <w:b w:val="0"/>
        </w:rPr>
        <w:t>請</w:t>
      </w:r>
      <w:r w:rsidR="00DE767B" w:rsidRPr="008A5D13">
        <w:rPr>
          <w:rFonts w:hint="eastAsia"/>
          <w:b w:val="0"/>
        </w:rPr>
        <w:t>補充填列以下表件，並說明</w:t>
      </w:r>
      <w:r w:rsidR="009D6EFB" w:rsidRPr="008A5D13">
        <w:rPr>
          <w:rFonts w:hint="eastAsia"/>
          <w:b w:val="0"/>
        </w:rPr>
        <w:t>自103年度起呈</w:t>
      </w:r>
      <w:r w:rsidR="00DE767B" w:rsidRPr="008A5D13">
        <w:rPr>
          <w:rFonts w:hint="eastAsia"/>
          <w:b w:val="0"/>
        </w:rPr>
        <w:t>業務短絀</w:t>
      </w:r>
      <w:r w:rsidR="00215B4E" w:rsidRPr="008A5D13">
        <w:rPr>
          <w:rFonts w:hint="eastAsia"/>
          <w:b w:val="0"/>
        </w:rPr>
        <w:t>，</w:t>
      </w:r>
      <w:r w:rsidR="009D6EFB" w:rsidRPr="008A5D13">
        <w:rPr>
          <w:rFonts w:hint="eastAsia"/>
          <w:b w:val="0"/>
        </w:rPr>
        <w:t>及</w:t>
      </w:r>
      <w:r w:rsidR="00215B4E" w:rsidRPr="008A5D13">
        <w:rPr>
          <w:rFonts w:hint="eastAsia"/>
          <w:b w:val="0"/>
        </w:rPr>
        <w:t>該短絀</w:t>
      </w:r>
      <w:r w:rsidR="009D6EFB" w:rsidRPr="008A5D13">
        <w:rPr>
          <w:rFonts w:hint="eastAsia"/>
          <w:b w:val="0"/>
        </w:rPr>
        <w:t>占業務收入比例於104年度起有</w:t>
      </w:r>
      <w:r w:rsidR="00DE767B" w:rsidRPr="008A5D13">
        <w:rPr>
          <w:rFonts w:hint="eastAsia"/>
          <w:b w:val="0"/>
        </w:rPr>
        <w:t>提</w:t>
      </w:r>
      <w:r w:rsidR="009D6EFB" w:rsidRPr="008A5D13">
        <w:rPr>
          <w:rFonts w:hint="eastAsia"/>
          <w:b w:val="0"/>
        </w:rPr>
        <w:t>升情形之分年原因，107</w:t>
      </w:r>
      <w:r w:rsidR="008A5D13" w:rsidRPr="008A5D13">
        <w:rPr>
          <w:rFonts w:hint="eastAsia"/>
          <w:b w:val="0"/>
        </w:rPr>
        <w:t>-</w:t>
      </w:r>
      <w:r w:rsidR="009D6EFB" w:rsidRPr="008A5D13">
        <w:rPr>
          <w:rFonts w:hint="eastAsia"/>
          <w:b w:val="0"/>
        </w:rPr>
        <w:t>10</w:t>
      </w:r>
      <w:r w:rsidR="008A5D13" w:rsidRPr="008A5D13">
        <w:rPr>
          <w:rFonts w:hint="eastAsia"/>
          <w:b w:val="0"/>
        </w:rPr>
        <w:t>9</w:t>
      </w:r>
      <w:r w:rsidR="009D6EFB" w:rsidRPr="008A5D13">
        <w:rPr>
          <w:rFonts w:hint="eastAsia"/>
          <w:b w:val="0"/>
        </w:rPr>
        <w:t>年度是否再呈上升，其原因及10</w:t>
      </w:r>
      <w:r w:rsidR="008A5D13" w:rsidRPr="008A5D13">
        <w:rPr>
          <w:rFonts w:hint="eastAsia"/>
          <w:b w:val="0"/>
        </w:rPr>
        <w:t>9</w:t>
      </w:r>
      <w:r w:rsidR="009D6EFB" w:rsidRPr="008A5D13">
        <w:rPr>
          <w:rFonts w:hint="eastAsia"/>
          <w:b w:val="0"/>
        </w:rPr>
        <w:t>年度依科目別說明改善方向及目標</w:t>
      </w:r>
      <w:r w:rsidR="002D68BB" w:rsidRPr="008A5D13">
        <w:rPr>
          <w:rFonts w:hint="eastAsia"/>
          <w:b w:val="0"/>
        </w:rPr>
        <w:t>。</w:t>
      </w:r>
    </w:p>
    <w:p w:rsidR="008A5D13" w:rsidRDefault="008A5D13" w:rsidP="005D6D35">
      <w:pPr>
        <w:pStyle w:val="0"/>
        <w:spacing w:before="36"/>
        <w:rPr>
          <w:rFonts w:hint="eastAsia"/>
        </w:rPr>
      </w:pPr>
    </w:p>
    <w:p w:rsidR="00DE767B" w:rsidRPr="00DE767B" w:rsidRDefault="00DE767B" w:rsidP="00DE767B">
      <w:pPr>
        <w:widowControl w:val="0"/>
        <w:spacing w:beforeLines="25" w:before="61" w:line="400" w:lineRule="exact"/>
        <w:ind w:leftChars="10" w:left="1680" w:hangingChars="593" w:hanging="1662"/>
        <w:jc w:val="both"/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</w:pP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  <w:bdr w:val="single" w:sz="12" w:space="0" w:color="auto"/>
        </w:rPr>
        <w:t>附表1</w:t>
      </w: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：聯合大學校務基金10</w:t>
      </w:r>
      <w:r w:rsidR="008A5D13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3</w:t>
      </w: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至10</w:t>
      </w:r>
      <w:r w:rsidR="008A5D13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9</w:t>
      </w: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年度收支餘絀簡表 </w:t>
      </w:r>
    </w:p>
    <w:p w:rsidR="00DE767B" w:rsidRPr="00DE767B" w:rsidRDefault="00DE767B" w:rsidP="00DE767B">
      <w:pPr>
        <w:widowControl w:val="0"/>
        <w:spacing w:beforeLines="25" w:before="61" w:line="240" w:lineRule="exact"/>
        <w:ind w:left="1690" w:hangingChars="603" w:hanging="1690"/>
        <w:jc w:val="right"/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</w:pP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              </w:t>
      </w:r>
      <w:r w:rsidRPr="00DE767B">
        <w:rPr>
          <w:rFonts w:ascii="標楷體" w:eastAsia="標楷體" w:hAnsi="標楷體" w:hint="eastAsia"/>
          <w:snapToGrid w:val="0"/>
          <w:color w:val="000000"/>
          <w:spacing w:val="0"/>
          <w:kern w:val="2"/>
          <w:sz w:val="24"/>
          <w:szCs w:val="24"/>
        </w:rPr>
        <w:t>單位：新臺幣千元</w:t>
      </w:r>
      <w:r w:rsidRPr="00DE767B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 </w:t>
      </w:r>
    </w:p>
    <w:tbl>
      <w:tblPr>
        <w:tblW w:w="9058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2"/>
        <w:gridCol w:w="1087"/>
        <w:gridCol w:w="1074"/>
        <w:gridCol w:w="1099"/>
        <w:gridCol w:w="1070"/>
        <w:gridCol w:w="959"/>
        <w:gridCol w:w="1151"/>
        <w:gridCol w:w="1126"/>
      </w:tblGrid>
      <w:tr w:rsidR="008A5D13" w:rsidRPr="00DE767B" w:rsidTr="008A5D13">
        <w:trPr>
          <w:trHeight w:val="59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lastRenderedPageBreak/>
              <w:t>項    目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103年度</w:t>
            </w:r>
          </w:p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決算數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104年度</w:t>
            </w:r>
          </w:p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決算數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105年度</w:t>
            </w:r>
          </w:p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決算數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106年度</w:t>
            </w:r>
          </w:p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決算</w:t>
            </w: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數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107年度</w:t>
            </w:r>
          </w:p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決算</w:t>
            </w: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數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108年度預算案數</w:t>
            </w:r>
          </w:p>
        </w:tc>
        <w:tc>
          <w:tcPr>
            <w:tcW w:w="1126" w:type="dxa"/>
          </w:tcPr>
          <w:p w:rsidR="008A5D13" w:rsidRDefault="008A5D13" w:rsidP="00DE767B">
            <w:pPr>
              <w:widowControl w:val="0"/>
              <w:spacing w:line="280" w:lineRule="exact"/>
              <w:jc w:val="center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109年度預算案數</w:t>
            </w: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 xml:space="preserve"> 業務收入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1,063,310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1,064,319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1,059,823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1,142,299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 xml:space="preserve"> 業務外收入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70,394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118,989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66,745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66,596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收入合計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1,133,704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1,183,308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1,126,568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1,208,895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8A5D13">
            <w:pPr>
              <w:widowControl w:val="0"/>
              <w:spacing w:line="280" w:lineRule="exact"/>
              <w:ind w:leftChars="112" w:left="196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業務成本與費用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1,156,712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1,194,779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1,128,081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1,275,149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 xml:space="preserve">  業務外費用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28,395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32,429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34,385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  <w:t>36,961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費用合計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1,185,107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1,227,208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1,162,466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1,312,110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</w:tr>
      <w:tr w:rsidR="008A5D13" w:rsidRPr="00DE767B" w:rsidTr="008A5D13">
        <w:trPr>
          <w:trHeight w:val="20"/>
        </w:trPr>
        <w:tc>
          <w:tcPr>
            <w:tcW w:w="1492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本期賸餘(短絀)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-51,403</w:t>
            </w:r>
          </w:p>
        </w:tc>
        <w:tc>
          <w:tcPr>
            <w:tcW w:w="1074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-43,900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-35,898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/>
                <w:b/>
                <w:spacing w:val="-20"/>
                <w:kern w:val="2"/>
                <w:sz w:val="24"/>
                <w:szCs w:val="24"/>
              </w:rPr>
            </w:pPr>
            <w:r w:rsidRPr="00DE767B"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  <w:t>-103,215</w:t>
            </w:r>
          </w:p>
        </w:tc>
        <w:tc>
          <w:tcPr>
            <w:tcW w:w="1151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  <w:tc>
          <w:tcPr>
            <w:tcW w:w="1126" w:type="dxa"/>
          </w:tcPr>
          <w:p w:rsidR="008A5D13" w:rsidRPr="00DE767B" w:rsidRDefault="008A5D13" w:rsidP="00DE767B">
            <w:pPr>
              <w:widowControl w:val="0"/>
              <w:spacing w:line="280" w:lineRule="exact"/>
              <w:jc w:val="right"/>
              <w:rPr>
                <w:rFonts w:ascii="標楷體" w:eastAsia="標楷體" w:hAnsi="標楷體" w:hint="eastAsia"/>
                <w:b/>
                <w:spacing w:val="-20"/>
                <w:kern w:val="2"/>
                <w:sz w:val="24"/>
                <w:szCs w:val="24"/>
              </w:rPr>
            </w:pPr>
          </w:p>
        </w:tc>
      </w:tr>
    </w:tbl>
    <w:p w:rsidR="00DE767B" w:rsidRPr="00DE767B" w:rsidRDefault="00DE767B" w:rsidP="00DE767B">
      <w:pPr>
        <w:widowControl w:val="0"/>
        <w:spacing w:line="260" w:lineRule="exact"/>
        <w:rPr>
          <w:rFonts w:ascii="標楷體" w:eastAsia="標楷體" w:hAnsi="標楷體" w:hint="eastAsia"/>
          <w:snapToGrid w:val="0"/>
          <w:spacing w:val="0"/>
          <w:kern w:val="2"/>
          <w:sz w:val="24"/>
          <w:szCs w:val="24"/>
        </w:rPr>
      </w:pPr>
      <w:r w:rsidRPr="00DE767B">
        <w:rPr>
          <w:rFonts w:ascii="標楷體" w:eastAsia="標楷體" w:hAnsi="標楷體" w:hint="eastAsia"/>
          <w:snapToGrid w:val="0"/>
          <w:spacing w:val="0"/>
          <w:kern w:val="2"/>
          <w:sz w:val="24"/>
          <w:szCs w:val="28"/>
        </w:rPr>
        <w:t>※註：1.</w:t>
      </w:r>
      <w:r w:rsidRPr="00DE767B">
        <w:rPr>
          <w:rFonts w:ascii="標楷體" w:eastAsia="標楷體" w:hAnsi="標楷體" w:hint="eastAsia"/>
          <w:snapToGrid w:val="0"/>
          <w:spacing w:val="0"/>
          <w:kern w:val="2"/>
          <w:sz w:val="24"/>
          <w:szCs w:val="24"/>
        </w:rPr>
        <w:t>資料來源，聯合大學。</w:t>
      </w:r>
    </w:p>
    <w:p w:rsidR="00DE767B" w:rsidRPr="00DE767B" w:rsidRDefault="00DE767B" w:rsidP="00DE767B">
      <w:pPr>
        <w:widowControl w:val="0"/>
        <w:spacing w:line="260" w:lineRule="exact"/>
        <w:rPr>
          <w:rFonts w:ascii="標楷體" w:eastAsia="標楷體" w:hAnsi="標楷體" w:hint="eastAsia"/>
          <w:snapToGrid w:val="0"/>
          <w:spacing w:val="0"/>
          <w:kern w:val="2"/>
          <w:sz w:val="24"/>
          <w:szCs w:val="24"/>
        </w:rPr>
      </w:pPr>
      <w:r w:rsidRPr="00DE767B">
        <w:rPr>
          <w:rFonts w:ascii="標楷體" w:eastAsia="標楷體" w:hAnsi="標楷體" w:hint="eastAsia"/>
          <w:snapToGrid w:val="0"/>
          <w:spacing w:val="0"/>
          <w:kern w:val="2"/>
          <w:sz w:val="24"/>
          <w:szCs w:val="24"/>
        </w:rPr>
        <w:t xml:space="preserve">      2.尾差係因四捨五入至千元產生。</w:t>
      </w:r>
    </w:p>
    <w:p w:rsidR="009D2842" w:rsidRDefault="0062605E" w:rsidP="0062605E">
      <w:pPr>
        <w:widowControl w:val="0"/>
        <w:spacing w:beforeLines="25" w:before="61" w:line="400" w:lineRule="exact"/>
        <w:ind w:leftChars="-10" w:left="1700" w:hangingChars="613" w:hanging="1718"/>
        <w:jc w:val="both"/>
        <w:rPr>
          <w:rFonts w:ascii="標楷體" w:eastAsia="標楷體" w:hAnsi="標楷體"/>
          <w:b/>
          <w:snapToGrid w:val="0"/>
          <w:color w:val="000000"/>
          <w:spacing w:val="0"/>
          <w:kern w:val="2"/>
          <w:sz w:val="28"/>
          <w:szCs w:val="28"/>
        </w:rPr>
      </w:pP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  <w:bdr w:val="single" w:sz="12" w:space="0" w:color="auto"/>
        </w:rPr>
        <w:t>附表2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：聯合大學校務基金102至10</w:t>
      </w:r>
      <w:r w:rsidR="008A5D13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8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學年度一年級新生招生名額表 </w:t>
      </w:r>
    </w:p>
    <w:p w:rsidR="0062605E" w:rsidRPr="0062605E" w:rsidRDefault="009D2842" w:rsidP="0062605E">
      <w:pPr>
        <w:widowControl w:val="0"/>
        <w:spacing w:beforeLines="25" w:before="61" w:line="400" w:lineRule="exact"/>
        <w:ind w:leftChars="-10" w:left="1700" w:hangingChars="613" w:hanging="1718"/>
        <w:jc w:val="both"/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</w:pPr>
      <w:r w:rsidRPr="009D2842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  <w:highlight w:val="yellow"/>
        </w:rPr>
        <w:t>教務處</w:t>
      </w:r>
    </w:p>
    <w:p w:rsidR="0062605E" w:rsidRPr="0062605E" w:rsidRDefault="0062605E" w:rsidP="0062605E">
      <w:pPr>
        <w:widowControl w:val="0"/>
        <w:spacing w:beforeLines="25" w:before="61" w:line="240" w:lineRule="exact"/>
        <w:ind w:leftChars="-50" w:left="1742" w:hangingChars="653" w:hanging="1830"/>
        <w:jc w:val="right"/>
        <w:rPr>
          <w:rFonts w:ascii="標楷體" w:eastAsia="標楷體" w:hint="eastAsia"/>
          <w:snapToGrid w:val="0"/>
          <w:spacing w:val="0"/>
          <w:kern w:val="2"/>
          <w:sz w:val="28"/>
          <w:szCs w:val="28"/>
        </w:rPr>
      </w:pP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  </w:t>
      </w:r>
      <w:r w:rsidRPr="0062605E">
        <w:rPr>
          <w:rFonts w:ascii="標楷體" w:eastAsia="標楷體" w:hAnsi="標楷體" w:hint="eastAsia"/>
          <w:snapToGrid w:val="0"/>
          <w:color w:val="000000"/>
          <w:spacing w:val="0"/>
          <w:kern w:val="2"/>
          <w:sz w:val="24"/>
          <w:szCs w:val="24"/>
        </w:rPr>
        <w:t>單位：人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              </w:t>
      </w:r>
    </w:p>
    <w:tbl>
      <w:tblPr>
        <w:tblW w:w="10125" w:type="dxa"/>
        <w:tblInd w:w="-8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9"/>
        <w:gridCol w:w="560"/>
        <w:gridCol w:w="476"/>
        <w:gridCol w:w="546"/>
        <w:gridCol w:w="545"/>
        <w:gridCol w:w="462"/>
        <w:gridCol w:w="504"/>
        <w:gridCol w:w="593"/>
        <w:gridCol w:w="532"/>
        <w:gridCol w:w="556"/>
        <w:gridCol w:w="552"/>
        <w:gridCol w:w="708"/>
        <w:gridCol w:w="709"/>
        <w:gridCol w:w="595"/>
        <w:gridCol w:w="1638"/>
      </w:tblGrid>
      <w:tr w:rsidR="004A1045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學院名</w:t>
            </w:r>
          </w:p>
        </w:tc>
        <w:tc>
          <w:tcPr>
            <w:tcW w:w="1582" w:type="dxa"/>
            <w:gridSpan w:val="3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電機資訊</w:t>
            </w:r>
          </w:p>
        </w:tc>
        <w:tc>
          <w:tcPr>
            <w:tcW w:w="2104" w:type="dxa"/>
            <w:gridSpan w:val="4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理工</w:t>
            </w:r>
          </w:p>
        </w:tc>
        <w:tc>
          <w:tcPr>
            <w:tcW w:w="1640" w:type="dxa"/>
            <w:gridSpan w:val="3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設計</w:t>
            </w:r>
          </w:p>
        </w:tc>
        <w:tc>
          <w:tcPr>
            <w:tcW w:w="2012" w:type="dxa"/>
            <w:gridSpan w:val="3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管理</w:t>
            </w:r>
          </w:p>
        </w:tc>
        <w:tc>
          <w:tcPr>
            <w:tcW w:w="1638" w:type="dxa"/>
            <w:vMerge w:val="restart"/>
          </w:tcPr>
          <w:p w:rsidR="004A1045" w:rsidRPr="0062605E" w:rsidRDefault="002D31CA" w:rsidP="00332998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條列</w:t>
            </w:r>
            <w:r w:rsidR="008A5D13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108</w:t>
            </w: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學年度各學院系所招生人數被核減原因說明</w:t>
            </w:r>
          </w:p>
        </w:tc>
      </w:tr>
      <w:tr w:rsidR="004A1045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學年度/班別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碩士</w:t>
            </w:r>
          </w:p>
        </w:tc>
        <w:tc>
          <w:tcPr>
            <w:tcW w:w="476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學士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合計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博士</w:t>
            </w:r>
          </w:p>
        </w:tc>
        <w:tc>
          <w:tcPr>
            <w:tcW w:w="462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碩士</w:t>
            </w:r>
          </w:p>
        </w:tc>
        <w:tc>
          <w:tcPr>
            <w:tcW w:w="504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學士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合計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碩士</w:t>
            </w:r>
          </w:p>
        </w:tc>
        <w:tc>
          <w:tcPr>
            <w:tcW w:w="556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學士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合計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碩士班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學士班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>合計</w:t>
            </w:r>
          </w:p>
        </w:tc>
        <w:tc>
          <w:tcPr>
            <w:tcW w:w="1638" w:type="dxa"/>
            <w:vMerge/>
          </w:tcPr>
          <w:p w:rsidR="004A1045" w:rsidRPr="0062605E" w:rsidRDefault="004A1045" w:rsidP="0062605E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102學年度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 xml:space="preserve">   73 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 xml:space="preserve">523 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color w:val="222222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color w:val="222222"/>
                <w:spacing w:val="-20"/>
                <w:kern w:val="2"/>
                <w:sz w:val="22"/>
                <w:szCs w:val="22"/>
              </w:rPr>
              <w:t xml:space="preserve">  596 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 3 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85 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610 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698 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15 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189 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204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25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383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408 </w:t>
            </w:r>
          </w:p>
        </w:tc>
        <w:tc>
          <w:tcPr>
            <w:tcW w:w="1638" w:type="dxa"/>
            <w:vMerge w:val="restart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103學年度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68 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526 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594 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 3 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85 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600 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688 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15 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181 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196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25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370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395 </w:t>
            </w: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104學年度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71 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532 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603 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 3 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94 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589 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686 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15 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194 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209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28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374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402 </w:t>
            </w: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105學年度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71 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520 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591 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 3 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92 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582 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677 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15 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178 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193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30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364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394 </w:t>
            </w: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106學年度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70 </w:t>
            </w:r>
          </w:p>
        </w:tc>
        <w:tc>
          <w:tcPr>
            <w:tcW w:w="4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520 </w:t>
            </w:r>
          </w:p>
        </w:tc>
        <w:tc>
          <w:tcPr>
            <w:tcW w:w="54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590 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 3 </w:t>
            </w:r>
          </w:p>
        </w:tc>
        <w:tc>
          <w:tcPr>
            <w:tcW w:w="46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91 </w:t>
            </w:r>
          </w:p>
        </w:tc>
        <w:tc>
          <w:tcPr>
            <w:tcW w:w="50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</w:t>
            </w: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582 </w:t>
            </w:r>
          </w:p>
        </w:tc>
        <w:tc>
          <w:tcPr>
            <w:tcW w:w="593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676 </w:t>
            </w:r>
          </w:p>
        </w:tc>
        <w:tc>
          <w:tcPr>
            <w:tcW w:w="53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16 </w:t>
            </w:r>
          </w:p>
        </w:tc>
        <w:tc>
          <w:tcPr>
            <w:tcW w:w="55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178 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194 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 30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364 </w:t>
            </w:r>
          </w:p>
        </w:tc>
        <w:tc>
          <w:tcPr>
            <w:tcW w:w="595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-20"/>
                <w:kern w:val="2"/>
                <w:sz w:val="22"/>
                <w:szCs w:val="22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 xml:space="preserve">  394 </w:t>
            </w: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107學年度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8A5D13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8A5D13" w:rsidRDefault="008A5D13" w:rsidP="008A5D13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108學年度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8A5D13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8A5D13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8A5D13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  <w:tc>
          <w:tcPr>
            <w:tcW w:w="1638" w:type="dxa"/>
            <w:vMerge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學院名</w:t>
            </w:r>
          </w:p>
        </w:tc>
        <w:tc>
          <w:tcPr>
            <w:tcW w:w="1582" w:type="dxa"/>
            <w:gridSpan w:val="3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 w:hAnsi="標楷體" w:cs="新細明體"/>
                <w:snapToGrid w:val="0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spacing w:val="0"/>
                <w:kern w:val="2"/>
                <w:sz w:val="20"/>
              </w:rPr>
              <w:t>人文與社會</w:t>
            </w:r>
          </w:p>
        </w:tc>
        <w:tc>
          <w:tcPr>
            <w:tcW w:w="1511" w:type="dxa"/>
            <w:gridSpan w:val="3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 w:hAnsi="標楷體" w:cs="新細明體"/>
                <w:snapToGrid w:val="0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spacing w:val="0"/>
                <w:kern w:val="2"/>
                <w:sz w:val="20"/>
              </w:rPr>
              <w:t>客家研究</w:t>
            </w:r>
          </w:p>
        </w:tc>
        <w:tc>
          <w:tcPr>
            <w:tcW w:w="2233" w:type="dxa"/>
            <w:gridSpan w:val="4"/>
            <w:shd w:val="clear" w:color="auto" w:fill="auto"/>
            <w:noWrap/>
            <w:vAlign w:val="center"/>
          </w:tcPr>
          <w:p w:rsidR="002D31CA" w:rsidRPr="0062605E" w:rsidRDefault="009F0641" w:rsidP="0062605E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noProof/>
                <w:spacing w:val="-20"/>
                <w:kern w:val="2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6350</wp:posOffset>
                      </wp:positionV>
                      <wp:extent cx="1280160" cy="1440180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0160" cy="1440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742A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0.95pt;margin-top:.5pt;width:100.8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"/>
                  </w:pict>
                </mc:Fallback>
              </mc:AlternateContent>
            </w:r>
            <w:r w:rsidR="002D31CA" w:rsidRPr="0062605E">
              <w:rPr>
                <w:rFonts w:ascii="標楷體" w:eastAsia="標楷體" w:hAnsi="標楷體" w:hint="eastAsia"/>
                <w:snapToGrid w:val="0"/>
                <w:spacing w:val="0"/>
                <w:kern w:val="2"/>
                <w:sz w:val="20"/>
              </w:rPr>
              <w:t>全校</w:t>
            </w:r>
          </w:p>
        </w:tc>
        <w:tc>
          <w:tcPr>
            <w:tcW w:w="2012" w:type="dxa"/>
            <w:gridSpan w:val="3"/>
            <w:vMerge w:val="restart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學年度/班別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碩士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學士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合計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碩士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學士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合計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博士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碩士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Ansi="標楷體" w:cs="新細明體"/>
                <w:snapToGrid w:val="0"/>
                <w:color w:val="222222"/>
                <w:spacing w:val="0"/>
                <w:kern w:val="2"/>
                <w:sz w:val="20"/>
              </w:rPr>
            </w:pPr>
            <w:r w:rsidRPr="0062605E">
              <w:rPr>
                <w:rFonts w:ascii="標楷體" w:eastAsia="標楷體" w:hAnsi="標楷體" w:hint="eastAsia"/>
                <w:snapToGrid w:val="0"/>
                <w:color w:val="222222"/>
                <w:spacing w:val="0"/>
                <w:kern w:val="2"/>
                <w:sz w:val="20"/>
              </w:rPr>
              <w:t>學士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合計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102學年度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-   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154 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154 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30 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45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75 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3 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228 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1,904 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2,135 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103學年度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5 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137 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142 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30 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90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120 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3 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228 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1,904 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2,135 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104學年度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5 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90 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95 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15 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140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155 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3 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228 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1,919 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2,150 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20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105學年度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5 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90 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95 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15 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185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200 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3 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228 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1,919 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2,150 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501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pacing w:val="-20"/>
                <w:kern w:val="2"/>
                <w:sz w:val="20"/>
              </w:rPr>
              <w:t>106學年度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6 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90 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96 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15 </w:t>
            </w: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185 </w:t>
            </w: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200 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  3 </w:t>
            </w: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 228 </w:t>
            </w: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1,919 </w:t>
            </w: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cs="新細明體"/>
                <w:snapToGrid w:val="0"/>
                <w:spacing w:val="-20"/>
                <w:kern w:val="2"/>
                <w:sz w:val="20"/>
              </w:rPr>
            </w:pPr>
            <w:r w:rsidRPr="0062605E"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  <w:t xml:space="preserve"> 2,150 </w:t>
            </w:r>
          </w:p>
        </w:tc>
        <w:tc>
          <w:tcPr>
            <w:tcW w:w="2012" w:type="dxa"/>
            <w:gridSpan w:val="3"/>
            <w:vMerge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2D31CA" w:rsidRPr="0062605E" w:rsidTr="004A1045">
        <w:trPr>
          <w:trHeight w:val="501"/>
        </w:trPr>
        <w:tc>
          <w:tcPr>
            <w:tcW w:w="1149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0"/>
              </w:rPr>
              <w:t>107學年度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2012" w:type="dxa"/>
            <w:gridSpan w:val="3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  <w:tr w:rsidR="008A5D13" w:rsidRPr="0062605E" w:rsidTr="004A1045">
        <w:trPr>
          <w:trHeight w:val="501"/>
        </w:trPr>
        <w:tc>
          <w:tcPr>
            <w:tcW w:w="1149" w:type="dxa"/>
            <w:shd w:val="clear" w:color="auto" w:fill="auto"/>
            <w:noWrap/>
            <w:vAlign w:val="center"/>
          </w:tcPr>
          <w:p w:rsidR="008A5D13" w:rsidRDefault="008A5D13" w:rsidP="008A5D13">
            <w:pPr>
              <w:widowControl w:val="0"/>
              <w:spacing w:line="280" w:lineRule="exac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  <w:r>
              <w:rPr>
                <w:rFonts w:ascii="標楷體" w:eastAsia="標楷體" w:hint="eastAsia"/>
                <w:spacing w:val="-20"/>
                <w:kern w:val="2"/>
                <w:sz w:val="22"/>
                <w:szCs w:val="22"/>
              </w:rPr>
              <w:t>108學年度</w:t>
            </w:r>
          </w:p>
        </w:tc>
        <w:tc>
          <w:tcPr>
            <w:tcW w:w="560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47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4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462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04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32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5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552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napToGrid w:val="0"/>
                <w:spacing w:val="-20"/>
                <w:kern w:val="2"/>
                <w:sz w:val="20"/>
              </w:rPr>
            </w:pPr>
          </w:p>
        </w:tc>
        <w:tc>
          <w:tcPr>
            <w:tcW w:w="2012" w:type="dxa"/>
            <w:gridSpan w:val="3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  <w:tc>
          <w:tcPr>
            <w:tcW w:w="1638" w:type="dxa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-20"/>
                <w:kern w:val="2"/>
                <w:sz w:val="20"/>
              </w:rPr>
            </w:pPr>
          </w:p>
        </w:tc>
      </w:tr>
    </w:tbl>
    <w:p w:rsidR="0062605E" w:rsidRPr="0062605E" w:rsidRDefault="0062605E" w:rsidP="0062605E">
      <w:pPr>
        <w:widowControl w:val="0"/>
        <w:spacing w:line="280" w:lineRule="exact"/>
        <w:rPr>
          <w:rFonts w:ascii="標楷體" w:eastAsia="標楷體" w:hint="eastAsia"/>
          <w:b/>
          <w:snapToGrid w:val="0"/>
          <w:spacing w:val="0"/>
          <w:kern w:val="2"/>
          <w:sz w:val="24"/>
          <w:szCs w:val="28"/>
        </w:rPr>
      </w:pPr>
      <w:r w:rsidRPr="0062605E"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  <w:t>※註：1.資料來源，聯合大學提供。</w:t>
      </w:r>
    </w:p>
    <w:p w:rsidR="0062605E" w:rsidRPr="00A61BB0" w:rsidRDefault="0062605E" w:rsidP="0062605E">
      <w:pPr>
        <w:widowControl w:val="0"/>
        <w:spacing w:beforeLines="25" w:before="61" w:line="400" w:lineRule="exact"/>
        <w:ind w:leftChars="-5" w:left="1695" w:hangingChars="608" w:hanging="1704"/>
        <w:jc w:val="both"/>
        <w:rPr>
          <w:rFonts w:ascii="標楷體" w:eastAsia="標楷體" w:hAnsi="標楷體"/>
          <w:b/>
          <w:snapToGrid w:val="0"/>
          <w:color w:val="000000"/>
          <w:spacing w:val="-12"/>
          <w:kern w:val="2"/>
          <w:sz w:val="28"/>
          <w:szCs w:val="28"/>
        </w:rPr>
      </w:pP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  <w:bdr w:val="single" w:sz="12" w:space="0" w:color="auto"/>
        </w:rPr>
        <w:t>附表3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：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>聯合大學校務基金102至10</w:t>
      </w:r>
      <w:r w:rsidR="008A5D13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>8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 xml:space="preserve">學年度一年級新生註冊率明細表 </w:t>
      </w:r>
    </w:p>
    <w:p w:rsidR="009D2842" w:rsidRPr="0062605E" w:rsidRDefault="009D2842" w:rsidP="0062605E">
      <w:pPr>
        <w:widowControl w:val="0"/>
        <w:spacing w:beforeLines="25" w:before="61" w:line="400" w:lineRule="exact"/>
        <w:ind w:leftChars="-5" w:left="1622" w:hangingChars="608" w:hanging="1631"/>
        <w:jc w:val="both"/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</w:pPr>
      <w:r w:rsidRPr="009D2842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  <w:highlight w:val="yellow"/>
        </w:rPr>
        <w:t>教務處</w:t>
      </w:r>
    </w:p>
    <w:p w:rsidR="0062605E" w:rsidRPr="0062605E" w:rsidRDefault="0062605E" w:rsidP="0062605E">
      <w:pPr>
        <w:widowControl w:val="0"/>
        <w:spacing w:beforeLines="25" w:before="61" w:line="240" w:lineRule="exact"/>
        <w:ind w:leftChars="-50" w:left="1479" w:hangingChars="653" w:hanging="1567"/>
        <w:jc w:val="right"/>
        <w:rPr>
          <w:rFonts w:ascii="標楷體" w:eastAsia="標楷體" w:hAnsi="標楷體" w:hint="eastAsia"/>
          <w:snapToGrid w:val="0"/>
          <w:color w:val="000000"/>
          <w:spacing w:val="0"/>
          <w:kern w:val="2"/>
          <w:sz w:val="24"/>
          <w:szCs w:val="24"/>
        </w:rPr>
      </w:pPr>
      <w:r w:rsidRPr="0062605E">
        <w:rPr>
          <w:rFonts w:ascii="標楷體" w:eastAsia="標楷體" w:hAnsi="標楷體" w:hint="eastAsia"/>
          <w:snapToGrid w:val="0"/>
          <w:color w:val="000000"/>
          <w:spacing w:val="0"/>
          <w:kern w:val="2"/>
          <w:sz w:val="24"/>
          <w:szCs w:val="24"/>
        </w:rPr>
        <w:t>單位：%</w:t>
      </w:r>
    </w:p>
    <w:tbl>
      <w:tblPr>
        <w:tblW w:w="9229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00"/>
        <w:gridCol w:w="1417"/>
        <w:gridCol w:w="1276"/>
        <w:gridCol w:w="1276"/>
        <w:gridCol w:w="1134"/>
        <w:gridCol w:w="2126"/>
      </w:tblGrid>
      <w:tr w:rsidR="002D31CA" w:rsidRPr="0062605E" w:rsidTr="00BC6BA6">
        <w:trPr>
          <w:trHeight w:val="324"/>
          <w:tblHeader/>
        </w:trPr>
        <w:tc>
          <w:tcPr>
            <w:tcW w:w="2000" w:type="dxa"/>
            <w:vAlign w:val="center"/>
          </w:tcPr>
          <w:p w:rsidR="002D31CA" w:rsidRPr="0062605E" w:rsidRDefault="002D31CA" w:rsidP="00BC6BA6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lastRenderedPageBreak/>
              <w:t>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博士班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碩士班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學士班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合計</w:t>
            </w:r>
          </w:p>
        </w:tc>
        <w:tc>
          <w:tcPr>
            <w:tcW w:w="2126" w:type="dxa"/>
          </w:tcPr>
          <w:p w:rsidR="002D31CA" w:rsidRDefault="002D31CA" w:rsidP="002D31CA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1.請說明10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7-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8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學年度學士班繁星生、個人申請生、指考生</w:t>
            </w:r>
            <w:r w:rsidR="00926A48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及其他生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之分別註冊率。</w:t>
            </w:r>
          </w:p>
          <w:p w:rsidR="002D31CA" w:rsidRPr="00BC6BA6" w:rsidRDefault="00BC6BA6" w:rsidP="008A5D13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2.請說明10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8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學年度博士班、碩士班、學士班之註冊率下降原因及未來改善方式及目標</w:t>
            </w: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102學年度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94.10</w:t>
            </w:r>
          </w:p>
        </w:tc>
        <w:tc>
          <w:tcPr>
            <w:tcW w:w="2126" w:type="dxa"/>
            <w:vMerge w:val="restart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103學年度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66.67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78.99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95.54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93.77</w:t>
            </w:r>
          </w:p>
        </w:tc>
        <w:tc>
          <w:tcPr>
            <w:tcW w:w="2126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104學年度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73.75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95.22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92.93</w:t>
            </w:r>
          </w:p>
        </w:tc>
        <w:tc>
          <w:tcPr>
            <w:tcW w:w="2126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105學年度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77.00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94.50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92.00</w:t>
            </w:r>
          </w:p>
        </w:tc>
        <w:tc>
          <w:tcPr>
            <w:tcW w:w="2126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106學年度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76.00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92.92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90.00</w:t>
            </w:r>
          </w:p>
        </w:tc>
        <w:tc>
          <w:tcPr>
            <w:tcW w:w="2126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D31CA" w:rsidRPr="0062605E" w:rsidTr="002D31CA">
        <w:trPr>
          <w:trHeight w:val="324"/>
        </w:trPr>
        <w:tc>
          <w:tcPr>
            <w:tcW w:w="2000" w:type="dxa"/>
          </w:tcPr>
          <w:p w:rsidR="002D31CA" w:rsidRPr="0062605E" w:rsidRDefault="002D31CA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107學年度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2126" w:type="dxa"/>
            <w:vMerge/>
          </w:tcPr>
          <w:p w:rsidR="002D31CA" w:rsidRPr="0062605E" w:rsidRDefault="002D31CA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8A5D13" w:rsidRPr="0062605E" w:rsidTr="002D31CA">
        <w:trPr>
          <w:trHeight w:val="324"/>
        </w:trPr>
        <w:tc>
          <w:tcPr>
            <w:tcW w:w="2000" w:type="dxa"/>
          </w:tcPr>
          <w:p w:rsidR="008A5D13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108學年度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2126" w:type="dxa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</w:tbl>
    <w:p w:rsidR="0062605E" w:rsidRPr="0062605E" w:rsidRDefault="0062605E" w:rsidP="0062605E">
      <w:pPr>
        <w:widowControl w:val="0"/>
        <w:spacing w:line="280" w:lineRule="exact"/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</w:pPr>
      <w:r w:rsidRPr="0062605E"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  <w:t>※註：1.資料來源，聯合大學提供。</w:t>
      </w:r>
    </w:p>
    <w:p w:rsidR="0062605E" w:rsidRPr="0062605E" w:rsidRDefault="0062605E" w:rsidP="0062605E">
      <w:pPr>
        <w:widowControl w:val="0"/>
        <w:spacing w:line="280" w:lineRule="exact"/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</w:pPr>
      <w:r w:rsidRPr="0062605E"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  <w:t xml:space="preserve">　　　2.註冊率為註冊人數/核定招生人數。</w:t>
      </w:r>
    </w:p>
    <w:p w:rsidR="0062605E" w:rsidRPr="0062605E" w:rsidRDefault="0062605E" w:rsidP="0062605E">
      <w:pPr>
        <w:widowControl w:val="0"/>
        <w:spacing w:beforeLines="25" w:before="61" w:line="400" w:lineRule="exact"/>
        <w:ind w:leftChars="-5" w:left="1695" w:hangingChars="608" w:hanging="1704"/>
        <w:jc w:val="both"/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</w:pP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  <w:bdr w:val="single" w:sz="12" w:space="0" w:color="auto"/>
        </w:rPr>
        <w:t>附表4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>：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>聯合大學校務基金101至</w:t>
      </w:r>
      <w:r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>10</w:t>
      </w:r>
      <w:r w:rsidR="008A5D13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>8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 xml:space="preserve">年度學生數額表 </w:t>
      </w:r>
      <w:r w:rsidR="00A61BB0" w:rsidRPr="00A61BB0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  <w:highlight w:val="yellow"/>
        </w:rPr>
        <w:t>教處處</w:t>
      </w:r>
      <w:r w:rsidR="00575598">
        <w:rPr>
          <w:rFonts w:ascii="標楷體" w:eastAsia="標楷體" w:hAnsi="標楷體" w:hint="eastAsia"/>
          <w:b/>
          <w:snapToGrid w:val="0"/>
          <w:color w:val="000000"/>
          <w:spacing w:val="-12"/>
          <w:kern w:val="2"/>
          <w:sz w:val="28"/>
          <w:szCs w:val="28"/>
        </w:rPr>
        <w:t xml:space="preserve"> </w:t>
      </w:r>
      <w:r w:rsidRPr="0062605E">
        <w:rPr>
          <w:rFonts w:ascii="標楷體" w:eastAsia="標楷體" w:hAnsi="標楷體" w:hint="eastAsia"/>
          <w:b/>
          <w:snapToGrid w:val="0"/>
          <w:color w:val="000000"/>
          <w:spacing w:val="0"/>
          <w:kern w:val="2"/>
          <w:sz w:val="28"/>
          <w:szCs w:val="28"/>
        </w:rPr>
        <w:t xml:space="preserve">  </w:t>
      </w:r>
      <w:r w:rsidRPr="0062605E">
        <w:rPr>
          <w:rFonts w:ascii="標楷體" w:eastAsia="標楷體" w:hAnsi="標楷體" w:hint="eastAsia"/>
          <w:snapToGrid w:val="0"/>
          <w:color w:val="000000"/>
          <w:spacing w:val="0"/>
          <w:kern w:val="2"/>
          <w:sz w:val="24"/>
          <w:szCs w:val="24"/>
        </w:rPr>
        <w:t>單位：人</w:t>
      </w:r>
    </w:p>
    <w:tbl>
      <w:tblPr>
        <w:tblW w:w="92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340"/>
        <w:gridCol w:w="980"/>
        <w:gridCol w:w="1240"/>
        <w:gridCol w:w="960"/>
        <w:gridCol w:w="1270"/>
        <w:gridCol w:w="2148"/>
      </w:tblGrid>
      <w:tr w:rsidR="00275C3D" w:rsidRPr="0062605E" w:rsidTr="00275C3D">
        <w:trPr>
          <w:trHeight w:val="972"/>
          <w:tblHeader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8A5D13" w:rsidP="008A5D13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上學年</w:t>
            </w:r>
            <w:r w:rsidR="00275C3D"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之下學期學生數(1)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增減率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8A5D13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本學年</w:t>
            </w:r>
            <w:r w:rsidR="00275C3D"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之上學期學生數(2)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增減率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275C3D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全年度平均數(3)=[(1)+(2)]/2</w:t>
            </w:r>
          </w:p>
        </w:tc>
        <w:tc>
          <w:tcPr>
            <w:tcW w:w="2148" w:type="dxa"/>
          </w:tcPr>
          <w:p w:rsidR="00275C3D" w:rsidRPr="0062605E" w:rsidRDefault="00275C3D" w:rsidP="008A5D13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請說明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107-108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年度總學生人數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逐年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減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少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原因及未來改善方向</w:t>
            </w: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101年度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7,822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-　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8,055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-　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7,939</w:t>
            </w:r>
          </w:p>
        </w:tc>
        <w:tc>
          <w:tcPr>
            <w:tcW w:w="2148" w:type="dxa"/>
            <w:vMerge w:val="restart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102年度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7,689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-1.7%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8,139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1.0%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7,914</w:t>
            </w: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103年度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7,743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0.7%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7,993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-1.8%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7,868</w:t>
            </w: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104年度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7,709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-0.4%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7,894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-1.2%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7,802</w:t>
            </w: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105年度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7,617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-1.2%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7,875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-0.2%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7,746</w:t>
            </w: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106年度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7,568 </w:t>
            </w: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-0.6%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7,730 </w:t>
            </w: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-1.8%</w:t>
            </w: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7,649</w:t>
            </w: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275C3D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107年度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2148" w:type="dxa"/>
            <w:vMerge/>
          </w:tcPr>
          <w:p w:rsidR="00275C3D" w:rsidRPr="0062605E" w:rsidRDefault="00275C3D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8A5D13" w:rsidRPr="0062605E" w:rsidTr="00275C3D">
        <w:trPr>
          <w:trHeight w:val="324"/>
        </w:trPr>
        <w:tc>
          <w:tcPr>
            <w:tcW w:w="129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Default="008A5D13" w:rsidP="0062605E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108年度</w:t>
            </w:r>
          </w:p>
        </w:tc>
        <w:tc>
          <w:tcPr>
            <w:tcW w:w="1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9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270" w:type="dxa"/>
            <w:vAlign w:val="center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2148" w:type="dxa"/>
          </w:tcPr>
          <w:p w:rsidR="008A5D13" w:rsidRPr="0062605E" w:rsidRDefault="008A5D13" w:rsidP="0062605E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</w:tbl>
    <w:p w:rsidR="0062605E" w:rsidRPr="0062605E" w:rsidRDefault="0062605E" w:rsidP="0062605E">
      <w:pPr>
        <w:widowControl w:val="0"/>
        <w:spacing w:line="280" w:lineRule="exact"/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</w:pPr>
      <w:r w:rsidRPr="0062605E"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  <w:t>※註：1.資料來源，聯合大學提供。</w:t>
      </w:r>
    </w:p>
    <w:p w:rsidR="0062605E" w:rsidRPr="0062605E" w:rsidRDefault="0062605E" w:rsidP="0062605E">
      <w:pPr>
        <w:widowControl w:val="0"/>
        <w:spacing w:line="280" w:lineRule="exact"/>
        <w:ind w:leftChars="-10" w:left="964" w:hangingChars="409" w:hanging="982"/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</w:pPr>
      <w:r w:rsidRPr="0062605E">
        <w:rPr>
          <w:rFonts w:ascii="標楷體" w:eastAsia="標楷體" w:hint="eastAsia"/>
          <w:snapToGrid w:val="0"/>
          <w:spacing w:val="0"/>
          <w:kern w:val="2"/>
          <w:sz w:val="24"/>
          <w:szCs w:val="28"/>
        </w:rPr>
        <w:t xml:space="preserve">　　　2.101年度之上學年之下學期學生數指100學年下學期學生數，本學年之上學期學生數則指101學年之上學期學生數，以下均類推適用。</w:t>
      </w:r>
    </w:p>
    <w:tbl>
      <w:tblPr>
        <w:tblW w:w="90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2078"/>
        <w:gridCol w:w="1852"/>
        <w:gridCol w:w="1852"/>
        <w:gridCol w:w="1844"/>
      </w:tblGrid>
      <w:tr w:rsidR="00AA3024" w:rsidRPr="0062605E" w:rsidTr="00AA3024">
        <w:trPr>
          <w:trHeight w:val="972"/>
          <w:tblHeader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上學年之下學期學生數(1)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center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本學年之上學期學生數(2)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上學年下學期學生人數/上學年之本學年上學期學生數</w:t>
            </w:r>
          </w:p>
        </w:tc>
        <w:tc>
          <w:tcPr>
            <w:tcW w:w="1844" w:type="dxa"/>
          </w:tcPr>
          <w:p w:rsidR="00AA3024" w:rsidRDefault="00AA3024" w:rsidP="00282C38">
            <w:pPr>
              <w:widowControl w:val="0"/>
              <w:spacing w:line="280" w:lineRule="exact"/>
              <w:jc w:val="center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說分學院系所說明105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-106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學年度及</w:t>
            </w:r>
            <w:r w:rsidR="008A5D13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107-108</w:t>
            </w: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學年下學期學生人數減少較多之原因及未來改善方向</w:t>
            </w: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101年度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7,822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8,055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102年度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7,689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8,139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95.5%</w:t>
            </w:r>
          </w:p>
        </w:tc>
        <w:tc>
          <w:tcPr>
            <w:tcW w:w="1844" w:type="dxa"/>
            <w:vMerge/>
          </w:tcPr>
          <w:p w:rsidR="00AA3024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103年度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7,743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7,993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95.1%</w:t>
            </w:r>
          </w:p>
        </w:tc>
        <w:tc>
          <w:tcPr>
            <w:tcW w:w="1844" w:type="dxa"/>
            <w:vMerge/>
          </w:tcPr>
          <w:p w:rsidR="00AA3024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lastRenderedPageBreak/>
              <w:t>104年度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7,709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7,894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96.4%</w:t>
            </w:r>
          </w:p>
        </w:tc>
        <w:tc>
          <w:tcPr>
            <w:tcW w:w="1844" w:type="dxa"/>
            <w:vMerge/>
          </w:tcPr>
          <w:p w:rsidR="00AA3024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105年度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7,617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7,875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96.5%</w:t>
            </w:r>
          </w:p>
        </w:tc>
        <w:tc>
          <w:tcPr>
            <w:tcW w:w="1844" w:type="dxa"/>
            <w:vMerge/>
          </w:tcPr>
          <w:p w:rsidR="00AA3024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106年度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7,568 </w:t>
            </w: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/>
                <w:spacing w:val="0"/>
                <w:kern w:val="2"/>
                <w:sz w:val="24"/>
                <w:szCs w:val="28"/>
              </w:rPr>
            </w:pPr>
            <w:r w:rsidRPr="0062605E"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 xml:space="preserve">7,730 </w:t>
            </w: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96.1%</w:t>
            </w:r>
          </w:p>
        </w:tc>
        <w:tc>
          <w:tcPr>
            <w:tcW w:w="1844" w:type="dxa"/>
            <w:vMerge/>
          </w:tcPr>
          <w:p w:rsidR="00AA3024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AA3024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3024" w:rsidRPr="0062605E" w:rsidRDefault="00AA3024" w:rsidP="00282C38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107年度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52" w:type="dxa"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44" w:type="dxa"/>
            <w:vMerge/>
          </w:tcPr>
          <w:p w:rsidR="00AA3024" w:rsidRPr="0062605E" w:rsidRDefault="00AA3024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  <w:tr w:rsidR="008A5D13" w:rsidRPr="0062605E" w:rsidTr="00AA3024">
        <w:trPr>
          <w:trHeight w:val="324"/>
        </w:trPr>
        <w:tc>
          <w:tcPr>
            <w:tcW w:w="141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Default="008A5D13" w:rsidP="00282C38">
            <w:pPr>
              <w:widowControl w:val="0"/>
              <w:spacing w:line="280" w:lineRule="exac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  <w:r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  <w:t>108年度</w:t>
            </w:r>
          </w:p>
        </w:tc>
        <w:tc>
          <w:tcPr>
            <w:tcW w:w="207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5D13" w:rsidRPr="0062605E" w:rsidRDefault="008A5D13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52" w:type="dxa"/>
          </w:tcPr>
          <w:p w:rsidR="008A5D13" w:rsidRPr="0062605E" w:rsidRDefault="008A5D13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  <w:tc>
          <w:tcPr>
            <w:tcW w:w="1844" w:type="dxa"/>
          </w:tcPr>
          <w:p w:rsidR="008A5D13" w:rsidRPr="0062605E" w:rsidRDefault="008A5D13" w:rsidP="00282C38">
            <w:pPr>
              <w:widowControl w:val="0"/>
              <w:spacing w:line="280" w:lineRule="exact"/>
              <w:jc w:val="right"/>
              <w:rPr>
                <w:rFonts w:ascii="標楷體" w:eastAsia="標楷體" w:hint="eastAsia"/>
                <w:spacing w:val="0"/>
                <w:kern w:val="2"/>
                <w:sz w:val="24"/>
                <w:szCs w:val="28"/>
              </w:rPr>
            </w:pPr>
          </w:p>
        </w:tc>
      </w:tr>
    </w:tbl>
    <w:p w:rsidR="00DE767B" w:rsidRPr="0062605E" w:rsidRDefault="00DE767B" w:rsidP="005D6D35">
      <w:pPr>
        <w:pStyle w:val="0"/>
        <w:spacing w:before="36"/>
        <w:rPr>
          <w:rFonts w:hint="eastAsia"/>
        </w:rPr>
      </w:pPr>
    </w:p>
    <w:p w:rsidR="00CE41EC" w:rsidRPr="008A5D13" w:rsidRDefault="002256D4" w:rsidP="008A5D13">
      <w:pPr>
        <w:pStyle w:val="0"/>
        <w:numPr>
          <w:ilvl w:val="0"/>
          <w:numId w:val="16"/>
        </w:numPr>
        <w:spacing w:before="36"/>
        <w:rPr>
          <w:rFonts w:hint="eastAsia"/>
          <w:b w:val="0"/>
        </w:rPr>
      </w:pPr>
      <w:r w:rsidRPr="008A5D13">
        <w:rPr>
          <w:rFonts w:hint="eastAsia"/>
          <w:b w:val="0"/>
        </w:rPr>
        <w:t>請填列</w:t>
      </w:r>
      <w:r w:rsidR="008A5D13" w:rsidRPr="008A5D13">
        <w:rPr>
          <w:rFonts w:hint="eastAsia"/>
          <w:b w:val="0"/>
        </w:rPr>
        <w:t>更新</w:t>
      </w:r>
      <w:r w:rsidRPr="008A5D13">
        <w:rPr>
          <w:rFonts w:hint="eastAsia"/>
          <w:b w:val="0"/>
        </w:rPr>
        <w:t>exl工作表，分別為學雜費</w:t>
      </w:r>
      <w:r w:rsidR="008A5D13" w:rsidRPr="008A5D13">
        <w:rPr>
          <w:rFonts w:hint="eastAsia"/>
        </w:rPr>
        <w:t>實際</w:t>
      </w:r>
      <w:r w:rsidRPr="008A5D13">
        <w:rPr>
          <w:rFonts w:hint="eastAsia"/>
          <w:b w:val="0"/>
        </w:rPr>
        <w:t>收入數</w:t>
      </w:r>
      <w:r w:rsidR="008A5D13" w:rsidRPr="008A5D13">
        <w:rPr>
          <w:rFonts w:hint="eastAsia"/>
          <w:b w:val="0"/>
        </w:rPr>
        <w:t>(扣除減免數)</w:t>
      </w:r>
      <w:r w:rsidRPr="008A5D13">
        <w:rPr>
          <w:rFonts w:hint="eastAsia"/>
          <w:b w:val="0"/>
        </w:rPr>
        <w:t>、其他自籌收入數</w:t>
      </w:r>
      <w:r w:rsidR="008A5D13" w:rsidRPr="008A5D13">
        <w:rPr>
          <w:rFonts w:hint="eastAsia"/>
          <w:b w:val="0"/>
        </w:rPr>
        <w:t>(學雜費以外)</w:t>
      </w:r>
      <w:r w:rsidRPr="008A5D13">
        <w:rPr>
          <w:rFonts w:hint="eastAsia"/>
          <w:b w:val="0"/>
        </w:rPr>
        <w:t>、學校爭取補助成效及教學成本部分</w:t>
      </w:r>
      <w:r w:rsidR="007A65A7" w:rsidRPr="008A5D13">
        <w:rPr>
          <w:rFonts w:hint="eastAsia"/>
          <w:b w:val="0"/>
        </w:rPr>
        <w:t>。</w:t>
      </w:r>
      <w:r w:rsidR="00CB7D33" w:rsidRPr="00CB7D33">
        <w:rPr>
          <w:rFonts w:hint="eastAsia"/>
          <w:b w:val="0"/>
          <w:highlight w:val="yellow"/>
        </w:rPr>
        <w:t>請依工作表所標單位查填</w:t>
      </w:r>
    </w:p>
    <w:p w:rsidR="008A5D13" w:rsidRPr="00151CC8" w:rsidRDefault="008A5D13" w:rsidP="00151CC8">
      <w:pPr>
        <w:pStyle w:val="0"/>
        <w:numPr>
          <w:ilvl w:val="0"/>
          <w:numId w:val="16"/>
        </w:numPr>
        <w:spacing w:before="36"/>
        <w:rPr>
          <w:rFonts w:hint="eastAsia"/>
          <w:b w:val="0"/>
        </w:rPr>
      </w:pPr>
      <w:r w:rsidRPr="008A5D13">
        <w:rPr>
          <w:rFonts w:hint="eastAsia"/>
          <w:b w:val="0"/>
        </w:rPr>
        <w:t>承上，</w:t>
      </w:r>
      <w:r w:rsidR="006C73A3">
        <w:rPr>
          <w:rFonts w:hint="eastAsia"/>
          <w:b w:val="0"/>
        </w:rPr>
        <w:t>近年學雜費減免數均逾2千萬元，</w:t>
      </w:r>
      <w:r w:rsidRPr="008A5D13">
        <w:rPr>
          <w:rFonts w:hint="eastAsia"/>
          <w:b w:val="0"/>
        </w:rPr>
        <w:t>請說明</w:t>
      </w:r>
      <w:r w:rsidR="006C73A3">
        <w:rPr>
          <w:rFonts w:hint="eastAsia"/>
          <w:b w:val="0"/>
        </w:rPr>
        <w:t>因</w:t>
      </w:r>
      <w:r w:rsidRPr="008A5D13">
        <w:rPr>
          <w:rFonts w:hint="eastAsia"/>
          <w:b w:val="0"/>
        </w:rPr>
        <w:t>學雜費減免</w:t>
      </w:r>
      <w:r w:rsidR="006C73A3">
        <w:rPr>
          <w:rFonts w:hint="eastAsia"/>
          <w:b w:val="0"/>
        </w:rPr>
        <w:t>致對於 貴校校務基金之財務影響，其因應之道為何</w:t>
      </w:r>
      <w:r w:rsidRPr="008A5D13">
        <w:rPr>
          <w:rFonts w:hint="eastAsia"/>
          <w:b w:val="0"/>
        </w:rPr>
        <w:t>?</w:t>
      </w:r>
      <w:r w:rsidR="00A61BB0">
        <w:rPr>
          <w:rFonts w:hint="eastAsia"/>
          <w:b w:val="0"/>
        </w:rPr>
        <w:t xml:space="preserve"> </w:t>
      </w:r>
    </w:p>
    <w:p w:rsidR="00151CC8" w:rsidRDefault="00151CC8" w:rsidP="00A61BB0">
      <w:pPr>
        <w:pStyle w:val="0"/>
        <w:spacing w:before="36"/>
        <w:ind w:left="720" w:firstLine="0"/>
        <w:rPr>
          <w:b w:val="0"/>
          <w:highlight w:val="yellow"/>
        </w:rPr>
      </w:pPr>
      <w:r>
        <w:rPr>
          <w:rFonts w:hint="eastAsia"/>
          <w:b w:val="0"/>
          <w:highlight w:val="yellow"/>
        </w:rPr>
        <w:t>教務處</w:t>
      </w:r>
    </w:p>
    <w:p w:rsidR="00A61BB0" w:rsidRPr="008A5D13" w:rsidRDefault="009D0AA6" w:rsidP="00571F26">
      <w:pPr>
        <w:pStyle w:val="0"/>
        <w:spacing w:before="36"/>
        <w:ind w:left="0" w:firstLine="0"/>
        <w:rPr>
          <w:rFonts w:hint="eastAsia"/>
          <w:b w:val="0"/>
        </w:rPr>
      </w:pPr>
      <w:r>
        <w:rPr>
          <w:rFonts w:hint="eastAsia"/>
          <w:b w:val="0"/>
        </w:rPr>
        <w:t xml:space="preserve">     </w:t>
      </w:r>
      <w:r w:rsidRPr="009D0AA6">
        <w:rPr>
          <w:rFonts w:hint="eastAsia"/>
          <w:b w:val="0"/>
          <w:highlight w:val="yellow"/>
        </w:rPr>
        <w:t>秘書室→開源節流</w:t>
      </w:r>
    </w:p>
    <w:sectPr w:rsidR="00A61BB0" w:rsidRPr="008A5D13" w:rsidSect="00424ECA">
      <w:footerReference w:type="even" r:id="rId8"/>
      <w:footerReference w:type="default" r:id="rId9"/>
      <w:pgSz w:w="11907" w:h="16840" w:code="9"/>
      <w:pgMar w:top="907" w:right="1361" w:bottom="737" w:left="1531" w:header="720" w:footer="720" w:gutter="0"/>
      <w:cols w:space="720"/>
      <w:docGrid w:type="linesAndChars" w:linePitch="2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E43" w:rsidRDefault="00D84E43">
      <w:r>
        <w:separator/>
      </w:r>
    </w:p>
  </w:endnote>
  <w:endnote w:type="continuationSeparator" w:id="0">
    <w:p w:rsidR="00D84E43" w:rsidRDefault="00D84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0B" w:rsidRDefault="0087510B" w:rsidP="00C331E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7510B" w:rsidRDefault="0087510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10B" w:rsidRDefault="0087510B" w:rsidP="00C331E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F0641">
      <w:rPr>
        <w:rStyle w:val="ac"/>
        <w:noProof/>
      </w:rPr>
      <w:t>1</w:t>
    </w:r>
    <w:r>
      <w:rPr>
        <w:rStyle w:val="ac"/>
      </w:rPr>
      <w:fldChar w:fldCharType="end"/>
    </w:r>
  </w:p>
  <w:p w:rsidR="0087510B" w:rsidRDefault="008751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E43" w:rsidRDefault="00D84E43">
      <w:r>
        <w:separator/>
      </w:r>
    </w:p>
  </w:footnote>
  <w:footnote w:type="continuationSeparator" w:id="0">
    <w:p w:rsidR="00D84E43" w:rsidRDefault="00D84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EBB"/>
    <w:multiLevelType w:val="hybridMultilevel"/>
    <w:tmpl w:val="BD061792"/>
    <w:lvl w:ilvl="0" w:tplc="E9F87F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932D7"/>
    <w:multiLevelType w:val="hybridMultilevel"/>
    <w:tmpl w:val="96BE6856"/>
    <w:lvl w:ilvl="0" w:tplc="593CBEA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E820DF"/>
    <w:multiLevelType w:val="hybridMultilevel"/>
    <w:tmpl w:val="41B05EF8"/>
    <w:lvl w:ilvl="0" w:tplc="977629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DB3A83"/>
    <w:multiLevelType w:val="hybridMultilevel"/>
    <w:tmpl w:val="9162BE90"/>
    <w:lvl w:ilvl="0" w:tplc="35263B3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F7EBF"/>
    <w:multiLevelType w:val="hybridMultilevel"/>
    <w:tmpl w:val="C938FD1C"/>
    <w:lvl w:ilvl="0" w:tplc="AC585B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2A1F16FC"/>
    <w:multiLevelType w:val="hybridMultilevel"/>
    <w:tmpl w:val="7916AE4C"/>
    <w:lvl w:ilvl="0" w:tplc="C3D6A564">
      <w:start w:val="1"/>
      <w:numFmt w:val="taiwaneseCountingThousand"/>
      <w:lvlText w:val="%1、"/>
      <w:lvlJc w:val="left"/>
      <w:pPr>
        <w:ind w:left="720" w:hanging="720"/>
      </w:pPr>
      <w:rPr>
        <w:rFonts w:hAnsi="Arial Black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720E5"/>
    <w:multiLevelType w:val="hybridMultilevel"/>
    <w:tmpl w:val="DE6A09DE"/>
    <w:lvl w:ilvl="0" w:tplc="C22C8A90">
      <w:start w:val="1"/>
      <w:numFmt w:val="taiwaneseCountingThousand"/>
      <w:lvlText w:val="%1、"/>
      <w:lvlJc w:val="left"/>
      <w:pPr>
        <w:ind w:left="720" w:hanging="720"/>
      </w:pPr>
      <w:rPr>
        <w:rFonts w:hAnsi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8A4CD9"/>
    <w:multiLevelType w:val="hybridMultilevel"/>
    <w:tmpl w:val="626EB434"/>
    <w:lvl w:ilvl="0" w:tplc="977629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203551"/>
    <w:multiLevelType w:val="singleLevel"/>
    <w:tmpl w:val="6324B1AC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hint="eastAsia"/>
        <w:b/>
      </w:rPr>
    </w:lvl>
  </w:abstractNum>
  <w:abstractNum w:abstractNumId="9" w15:restartNumberingAfterBreak="0">
    <w:nsid w:val="4D70170D"/>
    <w:multiLevelType w:val="hybridMultilevel"/>
    <w:tmpl w:val="D84A0E2A"/>
    <w:lvl w:ilvl="0" w:tplc="71FEB002">
      <w:start w:val="1"/>
      <w:numFmt w:val="taiwaneseCountingThousand"/>
      <w:lvlText w:val="%1、"/>
      <w:lvlJc w:val="left"/>
      <w:pPr>
        <w:ind w:left="720" w:hanging="720"/>
      </w:pPr>
      <w:rPr>
        <w:rFonts w:hAnsi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FA474A"/>
    <w:multiLevelType w:val="hybridMultilevel"/>
    <w:tmpl w:val="A4283944"/>
    <w:lvl w:ilvl="0" w:tplc="977629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04C15B6"/>
    <w:multiLevelType w:val="hybridMultilevel"/>
    <w:tmpl w:val="3C284612"/>
    <w:lvl w:ilvl="0" w:tplc="977629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83913CA"/>
    <w:multiLevelType w:val="hybridMultilevel"/>
    <w:tmpl w:val="B66A7168"/>
    <w:lvl w:ilvl="0" w:tplc="F452AF1E">
      <w:start w:val="4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BF25ECD"/>
    <w:multiLevelType w:val="hybridMultilevel"/>
    <w:tmpl w:val="18CCA770"/>
    <w:lvl w:ilvl="0" w:tplc="977629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000332"/>
    <w:multiLevelType w:val="hybridMultilevel"/>
    <w:tmpl w:val="A4AE2074"/>
    <w:lvl w:ilvl="0" w:tplc="F52C29A4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983654F"/>
    <w:multiLevelType w:val="hybridMultilevel"/>
    <w:tmpl w:val="18EEB11E"/>
    <w:lvl w:ilvl="0" w:tplc="1E74BA8E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0"/>
  </w:num>
  <w:num w:numId="13">
    <w:abstractNumId w:val="15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5"/>
  <w:drawingGridVerticalSpacing w:val="12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3E"/>
    <w:rsid w:val="00002EB3"/>
    <w:rsid w:val="0001684B"/>
    <w:rsid w:val="00016F81"/>
    <w:rsid w:val="00017F29"/>
    <w:rsid w:val="0002044A"/>
    <w:rsid w:val="000239F2"/>
    <w:rsid w:val="00023EB2"/>
    <w:rsid w:val="00027F81"/>
    <w:rsid w:val="00034417"/>
    <w:rsid w:val="00040BEC"/>
    <w:rsid w:val="00044777"/>
    <w:rsid w:val="00045B10"/>
    <w:rsid w:val="00051282"/>
    <w:rsid w:val="0005553A"/>
    <w:rsid w:val="00057CEA"/>
    <w:rsid w:val="000639CB"/>
    <w:rsid w:val="00063C0C"/>
    <w:rsid w:val="00064AA9"/>
    <w:rsid w:val="00073780"/>
    <w:rsid w:val="00076FA4"/>
    <w:rsid w:val="00080BDD"/>
    <w:rsid w:val="00081C41"/>
    <w:rsid w:val="00083091"/>
    <w:rsid w:val="00083293"/>
    <w:rsid w:val="00086E36"/>
    <w:rsid w:val="00090A08"/>
    <w:rsid w:val="0009618A"/>
    <w:rsid w:val="000A0862"/>
    <w:rsid w:val="000A11A6"/>
    <w:rsid w:val="000A1F4C"/>
    <w:rsid w:val="000A346C"/>
    <w:rsid w:val="000A5D44"/>
    <w:rsid w:val="000A62C6"/>
    <w:rsid w:val="000B2AB5"/>
    <w:rsid w:val="000B41B0"/>
    <w:rsid w:val="000B685C"/>
    <w:rsid w:val="000B779C"/>
    <w:rsid w:val="000C08DA"/>
    <w:rsid w:val="000C7EB3"/>
    <w:rsid w:val="000D16CC"/>
    <w:rsid w:val="000D3288"/>
    <w:rsid w:val="000D57FA"/>
    <w:rsid w:val="000D59F1"/>
    <w:rsid w:val="000D6082"/>
    <w:rsid w:val="000D72DA"/>
    <w:rsid w:val="000E0CE5"/>
    <w:rsid w:val="000E4CCB"/>
    <w:rsid w:val="000E60BD"/>
    <w:rsid w:val="000E62C5"/>
    <w:rsid w:val="000E7053"/>
    <w:rsid w:val="000F0745"/>
    <w:rsid w:val="000F23DC"/>
    <w:rsid w:val="000F26A8"/>
    <w:rsid w:val="000F2D0D"/>
    <w:rsid w:val="000F2D9E"/>
    <w:rsid w:val="000F340E"/>
    <w:rsid w:val="000F5358"/>
    <w:rsid w:val="001001C4"/>
    <w:rsid w:val="00102032"/>
    <w:rsid w:val="001062ED"/>
    <w:rsid w:val="00107E06"/>
    <w:rsid w:val="00116EFB"/>
    <w:rsid w:val="00127F65"/>
    <w:rsid w:val="00133CD6"/>
    <w:rsid w:val="00135FA0"/>
    <w:rsid w:val="00142C0B"/>
    <w:rsid w:val="00143A3A"/>
    <w:rsid w:val="00144B13"/>
    <w:rsid w:val="00146255"/>
    <w:rsid w:val="001500B8"/>
    <w:rsid w:val="00150277"/>
    <w:rsid w:val="00151CC8"/>
    <w:rsid w:val="001522A8"/>
    <w:rsid w:val="00156270"/>
    <w:rsid w:val="001577DB"/>
    <w:rsid w:val="0016344B"/>
    <w:rsid w:val="0016581B"/>
    <w:rsid w:val="00167C15"/>
    <w:rsid w:val="00172034"/>
    <w:rsid w:val="0017381E"/>
    <w:rsid w:val="00175165"/>
    <w:rsid w:val="00177846"/>
    <w:rsid w:val="001809E9"/>
    <w:rsid w:val="00180CFE"/>
    <w:rsid w:val="00182AB2"/>
    <w:rsid w:val="00183E63"/>
    <w:rsid w:val="00184988"/>
    <w:rsid w:val="00185195"/>
    <w:rsid w:val="00187591"/>
    <w:rsid w:val="001879DE"/>
    <w:rsid w:val="0019169E"/>
    <w:rsid w:val="00197048"/>
    <w:rsid w:val="0019767E"/>
    <w:rsid w:val="001A47BA"/>
    <w:rsid w:val="001B2D65"/>
    <w:rsid w:val="001B337C"/>
    <w:rsid w:val="001B4C1F"/>
    <w:rsid w:val="001C0E71"/>
    <w:rsid w:val="001C28A0"/>
    <w:rsid w:val="001E0A15"/>
    <w:rsid w:val="001E3338"/>
    <w:rsid w:val="001E4BF7"/>
    <w:rsid w:val="001E5223"/>
    <w:rsid w:val="001E61C3"/>
    <w:rsid w:val="001F1344"/>
    <w:rsid w:val="001F5C07"/>
    <w:rsid w:val="001F5F59"/>
    <w:rsid w:val="001F6550"/>
    <w:rsid w:val="001F768E"/>
    <w:rsid w:val="00201101"/>
    <w:rsid w:val="0020151B"/>
    <w:rsid w:val="00201933"/>
    <w:rsid w:val="00202BE4"/>
    <w:rsid w:val="002033EA"/>
    <w:rsid w:val="00205363"/>
    <w:rsid w:val="002062ED"/>
    <w:rsid w:val="00206B91"/>
    <w:rsid w:val="002073BA"/>
    <w:rsid w:val="00207617"/>
    <w:rsid w:val="00212236"/>
    <w:rsid w:val="0021299E"/>
    <w:rsid w:val="00215B4E"/>
    <w:rsid w:val="00220054"/>
    <w:rsid w:val="00220D89"/>
    <w:rsid w:val="00220FD0"/>
    <w:rsid w:val="002256D4"/>
    <w:rsid w:val="002307F9"/>
    <w:rsid w:val="002337B5"/>
    <w:rsid w:val="002406D6"/>
    <w:rsid w:val="00244D2D"/>
    <w:rsid w:val="00245683"/>
    <w:rsid w:val="002537B3"/>
    <w:rsid w:val="00254DFD"/>
    <w:rsid w:val="0025686D"/>
    <w:rsid w:val="002623B2"/>
    <w:rsid w:val="00263D22"/>
    <w:rsid w:val="00266249"/>
    <w:rsid w:val="0026705A"/>
    <w:rsid w:val="00275C3D"/>
    <w:rsid w:val="00282C38"/>
    <w:rsid w:val="002833DB"/>
    <w:rsid w:val="00283EF7"/>
    <w:rsid w:val="0028483B"/>
    <w:rsid w:val="00286FF0"/>
    <w:rsid w:val="00287195"/>
    <w:rsid w:val="0029553B"/>
    <w:rsid w:val="0029592A"/>
    <w:rsid w:val="00295C3A"/>
    <w:rsid w:val="00296DEB"/>
    <w:rsid w:val="002A0F18"/>
    <w:rsid w:val="002A0F51"/>
    <w:rsid w:val="002A1134"/>
    <w:rsid w:val="002A6B0C"/>
    <w:rsid w:val="002A6E6E"/>
    <w:rsid w:val="002A7036"/>
    <w:rsid w:val="002A798D"/>
    <w:rsid w:val="002A7D4A"/>
    <w:rsid w:val="002B008D"/>
    <w:rsid w:val="002B1B2B"/>
    <w:rsid w:val="002B3898"/>
    <w:rsid w:val="002B4768"/>
    <w:rsid w:val="002B4AA3"/>
    <w:rsid w:val="002C1D3A"/>
    <w:rsid w:val="002C378A"/>
    <w:rsid w:val="002C5AFE"/>
    <w:rsid w:val="002C7E1D"/>
    <w:rsid w:val="002D06C1"/>
    <w:rsid w:val="002D31CA"/>
    <w:rsid w:val="002D3684"/>
    <w:rsid w:val="002D4D3C"/>
    <w:rsid w:val="002D5A8A"/>
    <w:rsid w:val="002D68BB"/>
    <w:rsid w:val="002D69BB"/>
    <w:rsid w:val="002D7A93"/>
    <w:rsid w:val="002D7D92"/>
    <w:rsid w:val="002E1ADF"/>
    <w:rsid w:val="002E35F5"/>
    <w:rsid w:val="002F0916"/>
    <w:rsid w:val="002F2FA0"/>
    <w:rsid w:val="002F4ED0"/>
    <w:rsid w:val="00301318"/>
    <w:rsid w:val="003049B9"/>
    <w:rsid w:val="003144EF"/>
    <w:rsid w:val="00316859"/>
    <w:rsid w:val="00320087"/>
    <w:rsid w:val="00322F68"/>
    <w:rsid w:val="00323926"/>
    <w:rsid w:val="00324D60"/>
    <w:rsid w:val="00325508"/>
    <w:rsid w:val="003270F0"/>
    <w:rsid w:val="0032749A"/>
    <w:rsid w:val="00330776"/>
    <w:rsid w:val="00331DBF"/>
    <w:rsid w:val="00332998"/>
    <w:rsid w:val="00334714"/>
    <w:rsid w:val="003367C8"/>
    <w:rsid w:val="003427ED"/>
    <w:rsid w:val="00347267"/>
    <w:rsid w:val="003476F6"/>
    <w:rsid w:val="00347882"/>
    <w:rsid w:val="00352DE0"/>
    <w:rsid w:val="00354B91"/>
    <w:rsid w:val="00355827"/>
    <w:rsid w:val="003564DC"/>
    <w:rsid w:val="003609AA"/>
    <w:rsid w:val="00363CCD"/>
    <w:rsid w:val="00363EAF"/>
    <w:rsid w:val="00365D1C"/>
    <w:rsid w:val="00367ED0"/>
    <w:rsid w:val="00370CFA"/>
    <w:rsid w:val="00373754"/>
    <w:rsid w:val="0037625F"/>
    <w:rsid w:val="003772BF"/>
    <w:rsid w:val="00380F2D"/>
    <w:rsid w:val="0038368B"/>
    <w:rsid w:val="003845A1"/>
    <w:rsid w:val="003851C6"/>
    <w:rsid w:val="0038604E"/>
    <w:rsid w:val="00386D15"/>
    <w:rsid w:val="00387F34"/>
    <w:rsid w:val="003906EE"/>
    <w:rsid w:val="00391C18"/>
    <w:rsid w:val="00393D57"/>
    <w:rsid w:val="0039599F"/>
    <w:rsid w:val="00397549"/>
    <w:rsid w:val="00397793"/>
    <w:rsid w:val="003A019B"/>
    <w:rsid w:val="003A14ED"/>
    <w:rsid w:val="003A2D36"/>
    <w:rsid w:val="003C1428"/>
    <w:rsid w:val="003C331A"/>
    <w:rsid w:val="003C36E5"/>
    <w:rsid w:val="003C4BF0"/>
    <w:rsid w:val="003D650C"/>
    <w:rsid w:val="003E2B60"/>
    <w:rsid w:val="003F1BDF"/>
    <w:rsid w:val="003F2C72"/>
    <w:rsid w:val="0040078C"/>
    <w:rsid w:val="004012F2"/>
    <w:rsid w:val="00413079"/>
    <w:rsid w:val="00414051"/>
    <w:rsid w:val="004171BA"/>
    <w:rsid w:val="00424ECA"/>
    <w:rsid w:val="00430C84"/>
    <w:rsid w:val="004341C7"/>
    <w:rsid w:val="0043795B"/>
    <w:rsid w:val="00442B63"/>
    <w:rsid w:val="00443C83"/>
    <w:rsid w:val="00444E7A"/>
    <w:rsid w:val="004454F2"/>
    <w:rsid w:val="00455C96"/>
    <w:rsid w:val="00456AF0"/>
    <w:rsid w:val="00460598"/>
    <w:rsid w:val="00467689"/>
    <w:rsid w:val="00471C6F"/>
    <w:rsid w:val="004735F7"/>
    <w:rsid w:val="00473634"/>
    <w:rsid w:val="00475CA7"/>
    <w:rsid w:val="004818E5"/>
    <w:rsid w:val="0048222C"/>
    <w:rsid w:val="00483A33"/>
    <w:rsid w:val="00483B74"/>
    <w:rsid w:val="00487AD0"/>
    <w:rsid w:val="004905B8"/>
    <w:rsid w:val="00492855"/>
    <w:rsid w:val="0049630D"/>
    <w:rsid w:val="004977A9"/>
    <w:rsid w:val="004A1045"/>
    <w:rsid w:val="004A12A3"/>
    <w:rsid w:val="004A386B"/>
    <w:rsid w:val="004A5ED8"/>
    <w:rsid w:val="004A74E0"/>
    <w:rsid w:val="004B0C84"/>
    <w:rsid w:val="004B146C"/>
    <w:rsid w:val="004B4408"/>
    <w:rsid w:val="004C69BC"/>
    <w:rsid w:val="004D245D"/>
    <w:rsid w:val="004D5202"/>
    <w:rsid w:val="004D5B45"/>
    <w:rsid w:val="004D6D8F"/>
    <w:rsid w:val="004E032F"/>
    <w:rsid w:val="004E44DA"/>
    <w:rsid w:val="004E459B"/>
    <w:rsid w:val="004E5130"/>
    <w:rsid w:val="004E6DCA"/>
    <w:rsid w:val="004E6DFD"/>
    <w:rsid w:val="004F11FD"/>
    <w:rsid w:val="004F2FCE"/>
    <w:rsid w:val="0050241A"/>
    <w:rsid w:val="00507BDF"/>
    <w:rsid w:val="0051221E"/>
    <w:rsid w:val="00516250"/>
    <w:rsid w:val="00517E8B"/>
    <w:rsid w:val="00521595"/>
    <w:rsid w:val="00521F3D"/>
    <w:rsid w:val="00524754"/>
    <w:rsid w:val="005251F6"/>
    <w:rsid w:val="00530268"/>
    <w:rsid w:val="0053361C"/>
    <w:rsid w:val="005336D6"/>
    <w:rsid w:val="00540045"/>
    <w:rsid w:val="00544E3D"/>
    <w:rsid w:val="00555F73"/>
    <w:rsid w:val="00556610"/>
    <w:rsid w:val="00563AED"/>
    <w:rsid w:val="00564460"/>
    <w:rsid w:val="0056521B"/>
    <w:rsid w:val="0056780D"/>
    <w:rsid w:val="00570B72"/>
    <w:rsid w:val="00571B31"/>
    <w:rsid w:val="00571F26"/>
    <w:rsid w:val="00573A90"/>
    <w:rsid w:val="00575598"/>
    <w:rsid w:val="00577515"/>
    <w:rsid w:val="005812AC"/>
    <w:rsid w:val="00581D8C"/>
    <w:rsid w:val="005829AA"/>
    <w:rsid w:val="00582E26"/>
    <w:rsid w:val="00583683"/>
    <w:rsid w:val="005837B8"/>
    <w:rsid w:val="005A0FDF"/>
    <w:rsid w:val="005A37A8"/>
    <w:rsid w:val="005A4E6C"/>
    <w:rsid w:val="005B006B"/>
    <w:rsid w:val="005B1133"/>
    <w:rsid w:val="005B3E99"/>
    <w:rsid w:val="005B6D24"/>
    <w:rsid w:val="005B7E98"/>
    <w:rsid w:val="005C20DC"/>
    <w:rsid w:val="005C39A3"/>
    <w:rsid w:val="005C5DFF"/>
    <w:rsid w:val="005C61D5"/>
    <w:rsid w:val="005C7DC2"/>
    <w:rsid w:val="005D3EDF"/>
    <w:rsid w:val="005D601E"/>
    <w:rsid w:val="005D6B1C"/>
    <w:rsid w:val="005D6D35"/>
    <w:rsid w:val="005D71A9"/>
    <w:rsid w:val="005E2C17"/>
    <w:rsid w:val="005E435C"/>
    <w:rsid w:val="005E43C6"/>
    <w:rsid w:val="005E5598"/>
    <w:rsid w:val="005E5726"/>
    <w:rsid w:val="005E5D37"/>
    <w:rsid w:val="005E6FC2"/>
    <w:rsid w:val="005F2010"/>
    <w:rsid w:val="005F397A"/>
    <w:rsid w:val="005F43C4"/>
    <w:rsid w:val="006032A0"/>
    <w:rsid w:val="00604289"/>
    <w:rsid w:val="006047D5"/>
    <w:rsid w:val="00605368"/>
    <w:rsid w:val="00613529"/>
    <w:rsid w:val="006161E6"/>
    <w:rsid w:val="006179EC"/>
    <w:rsid w:val="00617B70"/>
    <w:rsid w:val="00617E81"/>
    <w:rsid w:val="00620A79"/>
    <w:rsid w:val="00624747"/>
    <w:rsid w:val="0062605E"/>
    <w:rsid w:val="006327C0"/>
    <w:rsid w:val="00633160"/>
    <w:rsid w:val="00633637"/>
    <w:rsid w:val="006338F5"/>
    <w:rsid w:val="00634A2E"/>
    <w:rsid w:val="00635DF2"/>
    <w:rsid w:val="00636069"/>
    <w:rsid w:val="006431B8"/>
    <w:rsid w:val="00644159"/>
    <w:rsid w:val="00644DB1"/>
    <w:rsid w:val="00645BCA"/>
    <w:rsid w:val="0064793B"/>
    <w:rsid w:val="00652E21"/>
    <w:rsid w:val="00656E46"/>
    <w:rsid w:val="006570F6"/>
    <w:rsid w:val="00657C1D"/>
    <w:rsid w:val="00660837"/>
    <w:rsid w:val="006623C7"/>
    <w:rsid w:val="00670823"/>
    <w:rsid w:val="00675AE6"/>
    <w:rsid w:val="00680809"/>
    <w:rsid w:val="00683585"/>
    <w:rsid w:val="006835B5"/>
    <w:rsid w:val="00684DDB"/>
    <w:rsid w:val="00687751"/>
    <w:rsid w:val="00690ECF"/>
    <w:rsid w:val="00691D3F"/>
    <w:rsid w:val="00693A71"/>
    <w:rsid w:val="0069781A"/>
    <w:rsid w:val="006A2C99"/>
    <w:rsid w:val="006A3CB3"/>
    <w:rsid w:val="006A7F69"/>
    <w:rsid w:val="006B08B3"/>
    <w:rsid w:val="006B5E51"/>
    <w:rsid w:val="006C134C"/>
    <w:rsid w:val="006C3C63"/>
    <w:rsid w:val="006C73A3"/>
    <w:rsid w:val="006D12DE"/>
    <w:rsid w:val="006D2545"/>
    <w:rsid w:val="006D340E"/>
    <w:rsid w:val="006D7016"/>
    <w:rsid w:val="006E0D3C"/>
    <w:rsid w:val="006E0F1A"/>
    <w:rsid w:val="006E1567"/>
    <w:rsid w:val="006E1838"/>
    <w:rsid w:val="006E2C8D"/>
    <w:rsid w:val="006F0105"/>
    <w:rsid w:val="006F37B0"/>
    <w:rsid w:val="006F3C49"/>
    <w:rsid w:val="006F5838"/>
    <w:rsid w:val="007045EF"/>
    <w:rsid w:val="00705A10"/>
    <w:rsid w:val="00705CF7"/>
    <w:rsid w:val="00706610"/>
    <w:rsid w:val="00706CA5"/>
    <w:rsid w:val="00712415"/>
    <w:rsid w:val="00713AC1"/>
    <w:rsid w:val="00721618"/>
    <w:rsid w:val="00721F30"/>
    <w:rsid w:val="00722714"/>
    <w:rsid w:val="007247C9"/>
    <w:rsid w:val="007253F7"/>
    <w:rsid w:val="0073469F"/>
    <w:rsid w:val="00740B00"/>
    <w:rsid w:val="00746834"/>
    <w:rsid w:val="00752564"/>
    <w:rsid w:val="00753F38"/>
    <w:rsid w:val="00757796"/>
    <w:rsid w:val="00761EC5"/>
    <w:rsid w:val="00762437"/>
    <w:rsid w:val="00765BD6"/>
    <w:rsid w:val="00773533"/>
    <w:rsid w:val="00774F9C"/>
    <w:rsid w:val="007772BF"/>
    <w:rsid w:val="007806D6"/>
    <w:rsid w:val="00784D3E"/>
    <w:rsid w:val="0078649D"/>
    <w:rsid w:val="00787BFB"/>
    <w:rsid w:val="007922D1"/>
    <w:rsid w:val="0079243A"/>
    <w:rsid w:val="00792DF4"/>
    <w:rsid w:val="00793528"/>
    <w:rsid w:val="00794B6A"/>
    <w:rsid w:val="00795A3E"/>
    <w:rsid w:val="007A2069"/>
    <w:rsid w:val="007A31CE"/>
    <w:rsid w:val="007A37AD"/>
    <w:rsid w:val="007A5614"/>
    <w:rsid w:val="007A65A7"/>
    <w:rsid w:val="007B2065"/>
    <w:rsid w:val="007B3474"/>
    <w:rsid w:val="007B475C"/>
    <w:rsid w:val="007B579B"/>
    <w:rsid w:val="007B5D18"/>
    <w:rsid w:val="007B6E37"/>
    <w:rsid w:val="007B781D"/>
    <w:rsid w:val="007C0BBF"/>
    <w:rsid w:val="007C2B6D"/>
    <w:rsid w:val="007C2E7B"/>
    <w:rsid w:val="007C44D4"/>
    <w:rsid w:val="007C4A48"/>
    <w:rsid w:val="007D4B79"/>
    <w:rsid w:val="007E426E"/>
    <w:rsid w:val="007E5EC7"/>
    <w:rsid w:val="007E6CEC"/>
    <w:rsid w:val="007F16A9"/>
    <w:rsid w:val="007F3E31"/>
    <w:rsid w:val="007F7A1D"/>
    <w:rsid w:val="008000F5"/>
    <w:rsid w:val="0080083B"/>
    <w:rsid w:val="00800BE9"/>
    <w:rsid w:val="00800EC5"/>
    <w:rsid w:val="0080166B"/>
    <w:rsid w:val="00804A12"/>
    <w:rsid w:val="0081080C"/>
    <w:rsid w:val="00810E22"/>
    <w:rsid w:val="008171DB"/>
    <w:rsid w:val="00817A2A"/>
    <w:rsid w:val="00826B46"/>
    <w:rsid w:val="00833ACC"/>
    <w:rsid w:val="008358DA"/>
    <w:rsid w:val="008365BF"/>
    <w:rsid w:val="00843F66"/>
    <w:rsid w:val="00847FDC"/>
    <w:rsid w:val="00850836"/>
    <w:rsid w:val="00855691"/>
    <w:rsid w:val="00862927"/>
    <w:rsid w:val="0086394E"/>
    <w:rsid w:val="0086414A"/>
    <w:rsid w:val="0086447B"/>
    <w:rsid w:val="00872E70"/>
    <w:rsid w:val="0087510B"/>
    <w:rsid w:val="00876938"/>
    <w:rsid w:val="00882E4D"/>
    <w:rsid w:val="00883AB9"/>
    <w:rsid w:val="00884931"/>
    <w:rsid w:val="00884F8D"/>
    <w:rsid w:val="00897F83"/>
    <w:rsid w:val="008A081B"/>
    <w:rsid w:val="008A0F1C"/>
    <w:rsid w:val="008A1F21"/>
    <w:rsid w:val="008A3406"/>
    <w:rsid w:val="008A4C07"/>
    <w:rsid w:val="008A4FCA"/>
    <w:rsid w:val="008A59F7"/>
    <w:rsid w:val="008A5D13"/>
    <w:rsid w:val="008B0558"/>
    <w:rsid w:val="008B6F4C"/>
    <w:rsid w:val="008B7EB5"/>
    <w:rsid w:val="008C339E"/>
    <w:rsid w:val="008C4C7F"/>
    <w:rsid w:val="008C5A88"/>
    <w:rsid w:val="008C61AE"/>
    <w:rsid w:val="008D3802"/>
    <w:rsid w:val="008D406A"/>
    <w:rsid w:val="008D5802"/>
    <w:rsid w:val="008D69BC"/>
    <w:rsid w:val="008E6CF3"/>
    <w:rsid w:val="008E7A2B"/>
    <w:rsid w:val="008E7B1E"/>
    <w:rsid w:val="008F17C1"/>
    <w:rsid w:val="008F1B5A"/>
    <w:rsid w:val="00901CBF"/>
    <w:rsid w:val="00903386"/>
    <w:rsid w:val="00904CFD"/>
    <w:rsid w:val="00907C8E"/>
    <w:rsid w:val="009105F2"/>
    <w:rsid w:val="00910C4F"/>
    <w:rsid w:val="00911DF8"/>
    <w:rsid w:val="0091722C"/>
    <w:rsid w:val="00922BDD"/>
    <w:rsid w:val="009255C6"/>
    <w:rsid w:val="00926A48"/>
    <w:rsid w:val="0093503F"/>
    <w:rsid w:val="009379F2"/>
    <w:rsid w:val="00943548"/>
    <w:rsid w:val="00950F15"/>
    <w:rsid w:val="0095750F"/>
    <w:rsid w:val="00960A7B"/>
    <w:rsid w:val="00966F60"/>
    <w:rsid w:val="00970663"/>
    <w:rsid w:val="00971423"/>
    <w:rsid w:val="0097478F"/>
    <w:rsid w:val="009761E5"/>
    <w:rsid w:val="00977990"/>
    <w:rsid w:val="00977E9D"/>
    <w:rsid w:val="009808E0"/>
    <w:rsid w:val="0098161D"/>
    <w:rsid w:val="0098282F"/>
    <w:rsid w:val="00983715"/>
    <w:rsid w:val="00986172"/>
    <w:rsid w:val="009903AC"/>
    <w:rsid w:val="00990442"/>
    <w:rsid w:val="00990B1F"/>
    <w:rsid w:val="00991D46"/>
    <w:rsid w:val="00992F88"/>
    <w:rsid w:val="00993231"/>
    <w:rsid w:val="00994DC4"/>
    <w:rsid w:val="00995D13"/>
    <w:rsid w:val="00995D23"/>
    <w:rsid w:val="009966D1"/>
    <w:rsid w:val="009A0427"/>
    <w:rsid w:val="009A0B1E"/>
    <w:rsid w:val="009A1A4D"/>
    <w:rsid w:val="009A2A6B"/>
    <w:rsid w:val="009A3CE3"/>
    <w:rsid w:val="009C18AC"/>
    <w:rsid w:val="009C268C"/>
    <w:rsid w:val="009C2BF8"/>
    <w:rsid w:val="009C4FDA"/>
    <w:rsid w:val="009C545D"/>
    <w:rsid w:val="009C65F0"/>
    <w:rsid w:val="009C7959"/>
    <w:rsid w:val="009D0AA6"/>
    <w:rsid w:val="009D2842"/>
    <w:rsid w:val="009D6EFB"/>
    <w:rsid w:val="009E31A3"/>
    <w:rsid w:val="009E5966"/>
    <w:rsid w:val="009E764A"/>
    <w:rsid w:val="009F0641"/>
    <w:rsid w:val="009F3C0E"/>
    <w:rsid w:val="009F7501"/>
    <w:rsid w:val="00A00B27"/>
    <w:rsid w:val="00A04096"/>
    <w:rsid w:val="00A0431E"/>
    <w:rsid w:val="00A123AB"/>
    <w:rsid w:val="00A13D34"/>
    <w:rsid w:val="00A156CF"/>
    <w:rsid w:val="00A171C6"/>
    <w:rsid w:val="00A234EB"/>
    <w:rsid w:val="00A27E0A"/>
    <w:rsid w:val="00A317AD"/>
    <w:rsid w:val="00A40044"/>
    <w:rsid w:val="00A4310B"/>
    <w:rsid w:val="00A458B5"/>
    <w:rsid w:val="00A51034"/>
    <w:rsid w:val="00A515DB"/>
    <w:rsid w:val="00A52392"/>
    <w:rsid w:val="00A55CB6"/>
    <w:rsid w:val="00A57C7A"/>
    <w:rsid w:val="00A61BB0"/>
    <w:rsid w:val="00A645AF"/>
    <w:rsid w:val="00A64DCB"/>
    <w:rsid w:val="00A65735"/>
    <w:rsid w:val="00A67617"/>
    <w:rsid w:val="00A67705"/>
    <w:rsid w:val="00A67E81"/>
    <w:rsid w:val="00A71B39"/>
    <w:rsid w:val="00A7220D"/>
    <w:rsid w:val="00A7265B"/>
    <w:rsid w:val="00A728C9"/>
    <w:rsid w:val="00A75039"/>
    <w:rsid w:val="00A759FE"/>
    <w:rsid w:val="00A77CB8"/>
    <w:rsid w:val="00A811B2"/>
    <w:rsid w:val="00A81A7B"/>
    <w:rsid w:val="00A82B5D"/>
    <w:rsid w:val="00A82EEA"/>
    <w:rsid w:val="00A84502"/>
    <w:rsid w:val="00A9198F"/>
    <w:rsid w:val="00A9290E"/>
    <w:rsid w:val="00AA3024"/>
    <w:rsid w:val="00AB0921"/>
    <w:rsid w:val="00AB243D"/>
    <w:rsid w:val="00AB2AD5"/>
    <w:rsid w:val="00AB664E"/>
    <w:rsid w:val="00AB75D5"/>
    <w:rsid w:val="00AB7B81"/>
    <w:rsid w:val="00AC0686"/>
    <w:rsid w:val="00AC192E"/>
    <w:rsid w:val="00AC2099"/>
    <w:rsid w:val="00AD0684"/>
    <w:rsid w:val="00AD1461"/>
    <w:rsid w:val="00AD1F82"/>
    <w:rsid w:val="00AD2A77"/>
    <w:rsid w:val="00AE2CC5"/>
    <w:rsid w:val="00AE6137"/>
    <w:rsid w:val="00AF241D"/>
    <w:rsid w:val="00B016A9"/>
    <w:rsid w:val="00B038D0"/>
    <w:rsid w:val="00B03DF1"/>
    <w:rsid w:val="00B04AD3"/>
    <w:rsid w:val="00B0771D"/>
    <w:rsid w:val="00B145FB"/>
    <w:rsid w:val="00B16408"/>
    <w:rsid w:val="00B173F5"/>
    <w:rsid w:val="00B17D86"/>
    <w:rsid w:val="00B22587"/>
    <w:rsid w:val="00B228F1"/>
    <w:rsid w:val="00B22C47"/>
    <w:rsid w:val="00B2428C"/>
    <w:rsid w:val="00B32C9B"/>
    <w:rsid w:val="00B358A9"/>
    <w:rsid w:val="00B42E0C"/>
    <w:rsid w:val="00B46758"/>
    <w:rsid w:val="00B4700B"/>
    <w:rsid w:val="00B47D9A"/>
    <w:rsid w:val="00B54866"/>
    <w:rsid w:val="00B6452B"/>
    <w:rsid w:val="00B67526"/>
    <w:rsid w:val="00B71388"/>
    <w:rsid w:val="00B75D58"/>
    <w:rsid w:val="00B77C4F"/>
    <w:rsid w:val="00B819F6"/>
    <w:rsid w:val="00B85B4B"/>
    <w:rsid w:val="00B86CE5"/>
    <w:rsid w:val="00B91A82"/>
    <w:rsid w:val="00B9457B"/>
    <w:rsid w:val="00B949D8"/>
    <w:rsid w:val="00BA1198"/>
    <w:rsid w:val="00BA1582"/>
    <w:rsid w:val="00BA4DBF"/>
    <w:rsid w:val="00BA5471"/>
    <w:rsid w:val="00BA55A0"/>
    <w:rsid w:val="00BB21ED"/>
    <w:rsid w:val="00BB69E3"/>
    <w:rsid w:val="00BC0319"/>
    <w:rsid w:val="00BC2EF2"/>
    <w:rsid w:val="00BC3A24"/>
    <w:rsid w:val="00BC3E08"/>
    <w:rsid w:val="00BC5E8B"/>
    <w:rsid w:val="00BC6BA6"/>
    <w:rsid w:val="00BC6F2F"/>
    <w:rsid w:val="00BD0047"/>
    <w:rsid w:val="00BD1D1C"/>
    <w:rsid w:val="00BD2961"/>
    <w:rsid w:val="00BD6285"/>
    <w:rsid w:val="00BE06D0"/>
    <w:rsid w:val="00BE2E8E"/>
    <w:rsid w:val="00BE4094"/>
    <w:rsid w:val="00BF03AF"/>
    <w:rsid w:val="00BF32EA"/>
    <w:rsid w:val="00BF4B64"/>
    <w:rsid w:val="00BF4C13"/>
    <w:rsid w:val="00C00AD5"/>
    <w:rsid w:val="00C00D60"/>
    <w:rsid w:val="00C00F83"/>
    <w:rsid w:val="00C04828"/>
    <w:rsid w:val="00C049BF"/>
    <w:rsid w:val="00C0560D"/>
    <w:rsid w:val="00C07310"/>
    <w:rsid w:val="00C138B1"/>
    <w:rsid w:val="00C13DBB"/>
    <w:rsid w:val="00C16A05"/>
    <w:rsid w:val="00C16F71"/>
    <w:rsid w:val="00C206CA"/>
    <w:rsid w:val="00C233D1"/>
    <w:rsid w:val="00C23C69"/>
    <w:rsid w:val="00C241ED"/>
    <w:rsid w:val="00C264D2"/>
    <w:rsid w:val="00C269FA"/>
    <w:rsid w:val="00C302D8"/>
    <w:rsid w:val="00C303A3"/>
    <w:rsid w:val="00C331E6"/>
    <w:rsid w:val="00C35C10"/>
    <w:rsid w:val="00C3734A"/>
    <w:rsid w:val="00C37A6C"/>
    <w:rsid w:val="00C42B55"/>
    <w:rsid w:val="00C47CCE"/>
    <w:rsid w:val="00C47F89"/>
    <w:rsid w:val="00C5264B"/>
    <w:rsid w:val="00C6203E"/>
    <w:rsid w:val="00C64FD9"/>
    <w:rsid w:val="00C659E3"/>
    <w:rsid w:val="00C65A32"/>
    <w:rsid w:val="00C71620"/>
    <w:rsid w:val="00C767FC"/>
    <w:rsid w:val="00C77E68"/>
    <w:rsid w:val="00C85B54"/>
    <w:rsid w:val="00C86E60"/>
    <w:rsid w:val="00C9214D"/>
    <w:rsid w:val="00C926C2"/>
    <w:rsid w:val="00C94B39"/>
    <w:rsid w:val="00C957C4"/>
    <w:rsid w:val="00C97771"/>
    <w:rsid w:val="00CA0DDB"/>
    <w:rsid w:val="00CA26E0"/>
    <w:rsid w:val="00CA3821"/>
    <w:rsid w:val="00CA3886"/>
    <w:rsid w:val="00CA3C1B"/>
    <w:rsid w:val="00CA3D69"/>
    <w:rsid w:val="00CB1801"/>
    <w:rsid w:val="00CB2BB5"/>
    <w:rsid w:val="00CB30E2"/>
    <w:rsid w:val="00CB4FDE"/>
    <w:rsid w:val="00CB5056"/>
    <w:rsid w:val="00CB5AFB"/>
    <w:rsid w:val="00CB7D33"/>
    <w:rsid w:val="00CC22BC"/>
    <w:rsid w:val="00CC2BD8"/>
    <w:rsid w:val="00CC2BFD"/>
    <w:rsid w:val="00CC5D99"/>
    <w:rsid w:val="00CC6AA3"/>
    <w:rsid w:val="00CC75B6"/>
    <w:rsid w:val="00CD189C"/>
    <w:rsid w:val="00CD27EB"/>
    <w:rsid w:val="00CD2843"/>
    <w:rsid w:val="00CD2966"/>
    <w:rsid w:val="00CD41BD"/>
    <w:rsid w:val="00CD466C"/>
    <w:rsid w:val="00CD733B"/>
    <w:rsid w:val="00CE0C3A"/>
    <w:rsid w:val="00CE32CC"/>
    <w:rsid w:val="00CE3C6E"/>
    <w:rsid w:val="00CE41EC"/>
    <w:rsid w:val="00CF2FDC"/>
    <w:rsid w:val="00CF3170"/>
    <w:rsid w:val="00CF38FE"/>
    <w:rsid w:val="00CF43AA"/>
    <w:rsid w:val="00CF45F1"/>
    <w:rsid w:val="00D023DB"/>
    <w:rsid w:val="00D05653"/>
    <w:rsid w:val="00D05CA6"/>
    <w:rsid w:val="00D07E29"/>
    <w:rsid w:val="00D07E40"/>
    <w:rsid w:val="00D104FA"/>
    <w:rsid w:val="00D175E2"/>
    <w:rsid w:val="00D21323"/>
    <w:rsid w:val="00D21D89"/>
    <w:rsid w:val="00D2289E"/>
    <w:rsid w:val="00D24C1A"/>
    <w:rsid w:val="00D25C28"/>
    <w:rsid w:val="00D27FF5"/>
    <w:rsid w:val="00D31F97"/>
    <w:rsid w:val="00D342A7"/>
    <w:rsid w:val="00D34C5A"/>
    <w:rsid w:val="00D35C3D"/>
    <w:rsid w:val="00D3626D"/>
    <w:rsid w:val="00D437AA"/>
    <w:rsid w:val="00D445AE"/>
    <w:rsid w:val="00D447B6"/>
    <w:rsid w:val="00D451FE"/>
    <w:rsid w:val="00D50189"/>
    <w:rsid w:val="00D54AD7"/>
    <w:rsid w:val="00D6138A"/>
    <w:rsid w:val="00D61543"/>
    <w:rsid w:val="00D64960"/>
    <w:rsid w:val="00D65BE7"/>
    <w:rsid w:val="00D65F86"/>
    <w:rsid w:val="00D705EE"/>
    <w:rsid w:val="00D72A4D"/>
    <w:rsid w:val="00D7339F"/>
    <w:rsid w:val="00D77782"/>
    <w:rsid w:val="00D77B03"/>
    <w:rsid w:val="00D77D8D"/>
    <w:rsid w:val="00D77DEC"/>
    <w:rsid w:val="00D81755"/>
    <w:rsid w:val="00D82793"/>
    <w:rsid w:val="00D83F41"/>
    <w:rsid w:val="00D84E43"/>
    <w:rsid w:val="00D941E8"/>
    <w:rsid w:val="00D95C39"/>
    <w:rsid w:val="00D96FC9"/>
    <w:rsid w:val="00DA1F3E"/>
    <w:rsid w:val="00DA3EA6"/>
    <w:rsid w:val="00DA4720"/>
    <w:rsid w:val="00DA5814"/>
    <w:rsid w:val="00DA5A41"/>
    <w:rsid w:val="00DA5DAC"/>
    <w:rsid w:val="00DA67FC"/>
    <w:rsid w:val="00DB2009"/>
    <w:rsid w:val="00DB4E32"/>
    <w:rsid w:val="00DC2334"/>
    <w:rsid w:val="00DC3BE4"/>
    <w:rsid w:val="00DC5ED6"/>
    <w:rsid w:val="00DD0F3F"/>
    <w:rsid w:val="00DE12B3"/>
    <w:rsid w:val="00DE3855"/>
    <w:rsid w:val="00DE41F2"/>
    <w:rsid w:val="00DE42E7"/>
    <w:rsid w:val="00DE4AE5"/>
    <w:rsid w:val="00DE53E9"/>
    <w:rsid w:val="00DE767B"/>
    <w:rsid w:val="00DE79EA"/>
    <w:rsid w:val="00DF1F13"/>
    <w:rsid w:val="00DF2610"/>
    <w:rsid w:val="00DF43E7"/>
    <w:rsid w:val="00DF5F0D"/>
    <w:rsid w:val="00DF67D9"/>
    <w:rsid w:val="00E047B3"/>
    <w:rsid w:val="00E068F5"/>
    <w:rsid w:val="00E20A66"/>
    <w:rsid w:val="00E20C45"/>
    <w:rsid w:val="00E30324"/>
    <w:rsid w:val="00E37273"/>
    <w:rsid w:val="00E378A0"/>
    <w:rsid w:val="00E424B3"/>
    <w:rsid w:val="00E42849"/>
    <w:rsid w:val="00E4369A"/>
    <w:rsid w:val="00E44BE9"/>
    <w:rsid w:val="00E44C7F"/>
    <w:rsid w:val="00E45192"/>
    <w:rsid w:val="00E47195"/>
    <w:rsid w:val="00E519D0"/>
    <w:rsid w:val="00E52E67"/>
    <w:rsid w:val="00E622CE"/>
    <w:rsid w:val="00E62F48"/>
    <w:rsid w:val="00E71444"/>
    <w:rsid w:val="00E76386"/>
    <w:rsid w:val="00E805D6"/>
    <w:rsid w:val="00E824BC"/>
    <w:rsid w:val="00E8349B"/>
    <w:rsid w:val="00E840E5"/>
    <w:rsid w:val="00E85DEB"/>
    <w:rsid w:val="00E87F5C"/>
    <w:rsid w:val="00E90E5E"/>
    <w:rsid w:val="00E91254"/>
    <w:rsid w:val="00E91481"/>
    <w:rsid w:val="00E93CB3"/>
    <w:rsid w:val="00EA12EE"/>
    <w:rsid w:val="00EA53F8"/>
    <w:rsid w:val="00EA74EB"/>
    <w:rsid w:val="00EB042E"/>
    <w:rsid w:val="00EB0C2A"/>
    <w:rsid w:val="00EB1AE0"/>
    <w:rsid w:val="00EB2932"/>
    <w:rsid w:val="00EB3078"/>
    <w:rsid w:val="00EB4484"/>
    <w:rsid w:val="00EB6434"/>
    <w:rsid w:val="00EC417C"/>
    <w:rsid w:val="00EC4791"/>
    <w:rsid w:val="00ED09EB"/>
    <w:rsid w:val="00ED30E2"/>
    <w:rsid w:val="00ED3692"/>
    <w:rsid w:val="00ED51A2"/>
    <w:rsid w:val="00ED6CA2"/>
    <w:rsid w:val="00EE0B26"/>
    <w:rsid w:val="00EE0CFF"/>
    <w:rsid w:val="00EE2A47"/>
    <w:rsid w:val="00EE57C8"/>
    <w:rsid w:val="00EF27B6"/>
    <w:rsid w:val="00EF2E2D"/>
    <w:rsid w:val="00EF7CFB"/>
    <w:rsid w:val="00F021E6"/>
    <w:rsid w:val="00F06883"/>
    <w:rsid w:val="00F06C70"/>
    <w:rsid w:val="00F271A2"/>
    <w:rsid w:val="00F339FB"/>
    <w:rsid w:val="00F35916"/>
    <w:rsid w:val="00F37F61"/>
    <w:rsid w:val="00F37F8D"/>
    <w:rsid w:val="00F4250B"/>
    <w:rsid w:val="00F4708E"/>
    <w:rsid w:val="00F53423"/>
    <w:rsid w:val="00F53807"/>
    <w:rsid w:val="00F66A70"/>
    <w:rsid w:val="00F6718B"/>
    <w:rsid w:val="00F72524"/>
    <w:rsid w:val="00F73557"/>
    <w:rsid w:val="00F761A6"/>
    <w:rsid w:val="00F81851"/>
    <w:rsid w:val="00F82621"/>
    <w:rsid w:val="00F84B69"/>
    <w:rsid w:val="00F91000"/>
    <w:rsid w:val="00F919FD"/>
    <w:rsid w:val="00F91B5C"/>
    <w:rsid w:val="00F92330"/>
    <w:rsid w:val="00F92C03"/>
    <w:rsid w:val="00F94093"/>
    <w:rsid w:val="00F9782F"/>
    <w:rsid w:val="00F97E7E"/>
    <w:rsid w:val="00FA01F5"/>
    <w:rsid w:val="00FA1ADD"/>
    <w:rsid w:val="00FB05C4"/>
    <w:rsid w:val="00FB275B"/>
    <w:rsid w:val="00FB4EBB"/>
    <w:rsid w:val="00FC38BD"/>
    <w:rsid w:val="00FC7DC4"/>
    <w:rsid w:val="00FD445A"/>
    <w:rsid w:val="00FD4C3F"/>
    <w:rsid w:val="00FD58EE"/>
    <w:rsid w:val="00FD744B"/>
    <w:rsid w:val="00FE0A8E"/>
    <w:rsid w:val="00FE1519"/>
    <w:rsid w:val="00FE2A4B"/>
    <w:rsid w:val="00FE30EB"/>
    <w:rsid w:val="00FE4694"/>
    <w:rsid w:val="00FE75DD"/>
    <w:rsid w:val="00FF0C47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09BB0E-2EB5-4FA0-848A-AFFC8E70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pacing w:val="-5"/>
      <w:sz w:val="18"/>
    </w:rPr>
  </w:style>
  <w:style w:type="paragraph" w:styleId="1">
    <w:name w:val="heading 1"/>
    <w:basedOn w:val="a"/>
    <w:next w:val="a0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2">
    <w:name w:val="heading 2"/>
    <w:basedOn w:val="a"/>
    <w:next w:val="a0"/>
    <w:qFormat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3">
    <w:name w:val="heading 3"/>
    <w:basedOn w:val="a"/>
    <w:next w:val="a0"/>
    <w:qFormat/>
    <w:pPr>
      <w:keepNext/>
      <w:keepLines/>
      <w:spacing w:line="180" w:lineRule="atLeast"/>
      <w:ind w:left="360"/>
      <w:outlineLvl w:val="2"/>
    </w:pPr>
    <w:rPr>
      <w:rFonts w:ascii="Arial Black" w:hAnsi="Arial Black"/>
      <w:kern w:val="28"/>
    </w:rPr>
  </w:style>
  <w:style w:type="paragraph" w:styleId="4">
    <w:name w:val="heading 4"/>
    <w:basedOn w:val="a"/>
    <w:next w:val="a0"/>
    <w:qFormat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</w:rPr>
  </w:style>
  <w:style w:type="paragraph" w:styleId="5">
    <w:name w:val="heading 5"/>
    <w:basedOn w:val="a"/>
    <w:next w:val="a0"/>
    <w:qFormat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Slogan">
    <w:name w:val="Slogan"/>
    <w:rPr>
      <w:rFonts w:ascii="Arial Black" w:hAnsi="Arial Black"/>
      <w:spacing w:val="-10"/>
      <w:position w:val="2"/>
      <w:sz w:val="19"/>
    </w:rPr>
  </w:style>
  <w:style w:type="paragraph" w:customStyle="1" w:styleId="Logo">
    <w:name w:val="Logo"/>
    <w:basedOn w:val="a"/>
    <w:rPr>
      <w:rFonts w:eastAsia="Times New Roman"/>
    </w:rPr>
  </w:style>
  <w:style w:type="paragraph" w:styleId="a4">
    <w:name w:val="envelope return"/>
    <w:basedOn w:val="a"/>
    <w:pPr>
      <w:snapToGrid w:val="0"/>
    </w:pPr>
    <w:rPr>
      <w:rFonts w:ascii="Arial" w:hAnsi="Arial"/>
    </w:rPr>
  </w:style>
  <w:style w:type="paragraph" w:styleId="a5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6">
    <w:name w:val="Signature"/>
    <w:basedOn w:val="a"/>
    <w:pPr>
      <w:ind w:left="4320"/>
    </w:pPr>
  </w:style>
  <w:style w:type="paragraph" w:styleId="a7">
    <w:name w:val="Message Header"/>
    <w:basedOn w:val="a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styleId="a8">
    <w:name w:val="Normal Indent"/>
    <w:basedOn w:val="a"/>
    <w:pPr>
      <w:ind w:left="720"/>
    </w:pPr>
  </w:style>
  <w:style w:type="paragraph" w:styleId="a0">
    <w:name w:val="Body Text"/>
    <w:basedOn w:val="a"/>
    <w:pPr>
      <w:spacing w:after="220" w:line="180" w:lineRule="atLeast"/>
      <w:jc w:val="both"/>
    </w:pPr>
    <w:rPr>
      <w:rFonts w:ascii="Arial" w:hAnsi="Arial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a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DocumentLabel">
    <w:name w:val="Document Label"/>
    <w:basedOn w:val="a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a9">
    <w:name w:val="Emphasis"/>
    <w:qFormat/>
    <w:rPr>
      <w:rFonts w:ascii="Arial Black" w:hAnsi="Arial Black"/>
      <w:sz w:val="18"/>
    </w:rPr>
  </w:style>
  <w:style w:type="paragraph" w:customStyle="1" w:styleId="HeaderBase">
    <w:name w:val="Header Base"/>
    <w:basedOn w:val="a0"/>
    <w:pPr>
      <w:keepLines/>
      <w:tabs>
        <w:tab w:val="center" w:pos="0"/>
        <w:tab w:val="right" w:pos="4320"/>
      </w:tabs>
      <w:spacing w:after="0"/>
    </w:pPr>
  </w:style>
  <w:style w:type="paragraph" w:styleId="aa">
    <w:name w:val="footer"/>
    <w:basedOn w:val="HeaderBase"/>
    <w:pPr>
      <w:spacing w:before="600"/>
    </w:pPr>
  </w:style>
  <w:style w:type="paragraph" w:styleId="ab">
    <w:name w:val="header"/>
    <w:basedOn w:val="HeaderBase"/>
    <w:pPr>
      <w:spacing w:after="600"/>
    </w:pPr>
  </w:style>
  <w:style w:type="paragraph" w:customStyle="1" w:styleId="HeadingBase">
    <w:name w:val="Heading Base"/>
    <w:basedOn w:val="a0"/>
    <w:next w:val="a0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customStyle="1" w:styleId="MessageHeaderFirst">
    <w:name w:val="Message Header First"/>
    <w:basedOn w:val="a7"/>
    <w:next w:val="a7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a7"/>
    <w:next w:val="a0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  <w:tab w:val="left" w:pos="5040"/>
        <w:tab w:val="right" w:pos="8640"/>
      </w:tabs>
      <w:spacing w:before="120" w:after="120"/>
      <w:ind w:left="0" w:firstLine="0"/>
    </w:pPr>
  </w:style>
  <w:style w:type="character" w:styleId="ac">
    <w:name w:val="page number"/>
    <w:rPr>
      <w:sz w:val="18"/>
    </w:rPr>
  </w:style>
  <w:style w:type="paragraph" w:customStyle="1" w:styleId="ReturnAddress">
    <w:name w:val="Return Address"/>
    <w:basedOn w:val="a"/>
    <w:pPr>
      <w:keepLines/>
      <w:framePr w:w="5040" w:hSpace="187" w:vSpace="187" w:wrap="notBeside" w:vAnchor="page" w:hAnchor="margin" w:y="966" w:anchorLock="1"/>
      <w:tabs>
        <w:tab w:val="left" w:pos="27814"/>
      </w:tabs>
      <w:spacing w:line="200" w:lineRule="atLeast"/>
    </w:pPr>
    <w:rPr>
      <w:spacing w:val="-2"/>
      <w:sz w:val="16"/>
    </w:rPr>
  </w:style>
  <w:style w:type="paragraph" w:customStyle="1" w:styleId="SignatureName">
    <w:name w:val="Signature Name"/>
    <w:basedOn w:val="a"/>
    <w:next w:val="a"/>
    <w:pPr>
      <w:keepNext/>
      <w:keepLines/>
      <w:spacing w:before="660" w:line="180" w:lineRule="atLeast"/>
      <w:jc w:val="both"/>
    </w:pPr>
  </w:style>
  <w:style w:type="paragraph" w:customStyle="1" w:styleId="ad">
    <w:name w:val="章戳"/>
    <w:basedOn w:val="a"/>
    <w:pPr>
      <w:widowControl w:val="0"/>
      <w:adjustRightInd w:val="0"/>
      <w:spacing w:line="360" w:lineRule="auto"/>
      <w:ind w:left="7938"/>
      <w:textAlignment w:val="baseline"/>
    </w:pPr>
    <w:rPr>
      <w:rFonts w:ascii="華康楷書體W5" w:eastAsia="華康楷書體W5"/>
      <w:b/>
      <w:spacing w:val="30"/>
      <w:sz w:val="40"/>
    </w:rPr>
  </w:style>
  <w:style w:type="paragraph" w:styleId="20">
    <w:name w:val="Body Text Indent 2"/>
    <w:basedOn w:val="a"/>
    <w:pPr>
      <w:widowControl w:val="0"/>
      <w:adjustRightInd w:val="0"/>
      <w:spacing w:line="360" w:lineRule="auto"/>
      <w:ind w:left="1134" w:hanging="1134"/>
      <w:textAlignment w:val="baseline"/>
    </w:pPr>
    <w:rPr>
      <w:rFonts w:ascii="標楷體" w:eastAsia="標楷體"/>
      <w:b/>
      <w:spacing w:val="30"/>
      <w:sz w:val="32"/>
    </w:rPr>
  </w:style>
  <w:style w:type="table" w:styleId="ae">
    <w:name w:val="Table Grid"/>
    <w:basedOn w:val="a2"/>
    <w:uiPriority w:val="59"/>
    <w:rsid w:val="00544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D35C3D"/>
    <w:rPr>
      <w:rFonts w:ascii="Cambria" w:hAnsi="Cambria"/>
      <w:szCs w:val="18"/>
    </w:rPr>
  </w:style>
  <w:style w:type="character" w:customStyle="1" w:styleId="af0">
    <w:name w:val="註解方塊文字 字元"/>
    <w:link w:val="af"/>
    <w:uiPriority w:val="99"/>
    <w:semiHidden/>
    <w:rsid w:val="00D35C3D"/>
    <w:rPr>
      <w:rFonts w:ascii="Cambria" w:eastAsia="新細明體" w:hAnsi="Cambria" w:cs="Times New Roman"/>
      <w:spacing w:val="-5"/>
      <w:sz w:val="18"/>
      <w:szCs w:val="18"/>
    </w:rPr>
  </w:style>
  <w:style w:type="paragraph" w:customStyle="1" w:styleId="14">
    <w:name w:val="表格內文(14行高)"/>
    <w:basedOn w:val="af1"/>
    <w:link w:val="140"/>
    <w:rsid w:val="00EB1AE0"/>
    <w:pPr>
      <w:widowControl w:val="0"/>
      <w:spacing w:line="280" w:lineRule="exact"/>
      <w:ind w:leftChars="0" w:firstLineChars="0" w:firstLine="0"/>
    </w:pPr>
    <w:rPr>
      <w:rFonts w:eastAsia="標楷體"/>
      <w:spacing w:val="0"/>
      <w:kern w:val="2"/>
      <w:sz w:val="24"/>
    </w:rPr>
  </w:style>
  <w:style w:type="character" w:customStyle="1" w:styleId="140">
    <w:name w:val="表格內文(14行高) 字元"/>
    <w:link w:val="14"/>
    <w:rsid w:val="00EB1AE0"/>
    <w:rPr>
      <w:rFonts w:eastAsia="標楷體"/>
      <w:kern w:val="2"/>
      <w:sz w:val="24"/>
    </w:rPr>
  </w:style>
  <w:style w:type="paragraph" w:customStyle="1" w:styleId="21">
    <w:name w:val=" 字元 字元2 字元 字元 字元"/>
    <w:basedOn w:val="a"/>
    <w:semiHidden/>
    <w:rsid w:val="00EB1AE0"/>
    <w:pPr>
      <w:spacing w:after="160" w:line="240" w:lineRule="exact"/>
    </w:pPr>
    <w:rPr>
      <w:rFonts w:ascii="Verdana" w:eastAsia="Times New Roman" w:hAnsi="Verdana"/>
      <w:spacing w:val="0"/>
      <w:sz w:val="20"/>
      <w:lang w:eastAsia="en-US"/>
    </w:rPr>
  </w:style>
  <w:style w:type="paragraph" w:styleId="af1">
    <w:name w:val="table of figures"/>
    <w:basedOn w:val="a"/>
    <w:next w:val="a"/>
    <w:uiPriority w:val="99"/>
    <w:semiHidden/>
    <w:unhideWhenUsed/>
    <w:rsid w:val="00EB1AE0"/>
    <w:pPr>
      <w:ind w:leftChars="400" w:hangingChars="200" w:hanging="200"/>
    </w:pPr>
  </w:style>
  <w:style w:type="character" w:styleId="af2">
    <w:name w:val="Hyperlink"/>
    <w:uiPriority w:val="99"/>
    <w:unhideWhenUsed/>
    <w:rsid w:val="007C2E7B"/>
    <w:rPr>
      <w:color w:val="0000FF"/>
      <w:u w:val="single"/>
    </w:rPr>
  </w:style>
  <w:style w:type="character" w:customStyle="1" w:styleId="st1">
    <w:name w:val="st1"/>
    <w:rsid w:val="00AC0686"/>
  </w:style>
  <w:style w:type="paragraph" w:customStyle="1" w:styleId="10">
    <w:name w:val=" 字元 字元 字元 字元 字元1"/>
    <w:basedOn w:val="a"/>
    <w:semiHidden/>
    <w:rsid w:val="005E5598"/>
    <w:pPr>
      <w:spacing w:after="160" w:line="240" w:lineRule="exact"/>
    </w:pPr>
    <w:rPr>
      <w:rFonts w:ascii="Verdana" w:eastAsia="Times New Roman" w:hAnsi="Verdana"/>
      <w:spacing w:val="0"/>
      <w:sz w:val="20"/>
      <w:lang w:eastAsia="en-US"/>
    </w:rPr>
  </w:style>
  <w:style w:type="paragraph" w:styleId="af3">
    <w:name w:val="List Paragraph"/>
    <w:basedOn w:val="a"/>
    <w:uiPriority w:val="34"/>
    <w:qFormat/>
    <w:rsid w:val="00C37A6C"/>
    <w:pPr>
      <w:widowControl w:val="0"/>
      <w:ind w:leftChars="200" w:left="480"/>
    </w:pPr>
    <w:rPr>
      <w:rFonts w:ascii="Calibri" w:hAnsi="Calibri"/>
      <w:spacing w:val="0"/>
      <w:kern w:val="2"/>
      <w:sz w:val="24"/>
      <w:szCs w:val="22"/>
    </w:rPr>
  </w:style>
  <w:style w:type="paragraph" w:customStyle="1" w:styleId="0">
    <w:name w:val="0一"/>
    <w:basedOn w:val="a0"/>
    <w:qFormat/>
    <w:rsid w:val="00143A3A"/>
    <w:pPr>
      <w:spacing w:beforeLines="15" w:before="54" w:after="0" w:line="460" w:lineRule="exact"/>
      <w:ind w:left="574" w:hanging="574"/>
    </w:pPr>
    <w:rPr>
      <w:rFonts w:ascii="標楷體" w:eastAsia="標楷體" w:hAnsi="標楷體"/>
      <w:b/>
      <w:sz w:val="28"/>
      <w:szCs w:val="28"/>
    </w:rPr>
  </w:style>
  <w:style w:type="paragraph" w:customStyle="1" w:styleId="00">
    <w:name w:val="0(一)"/>
    <w:basedOn w:val="a0"/>
    <w:qFormat/>
    <w:rsid w:val="00143A3A"/>
    <w:pPr>
      <w:spacing w:beforeLines="15" w:before="54" w:after="0" w:line="460" w:lineRule="exact"/>
      <w:ind w:left="1148" w:hanging="560"/>
    </w:pPr>
    <w:rPr>
      <w:rFonts w:ascii="標楷體" w:eastAsia="標楷體" w:hAnsi="標楷體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&#20449;&#20214;&#20659;&#30495;\&#20013;&#25991;&#20659;&#30495;&#31934;&#38728;.wiz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43EF1-4894-4142-9E27-50A1BE30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中文傳真精靈</Template>
  <TotalTime>0</TotalTime>
  <Pages>4</Pages>
  <Words>528</Words>
  <Characters>3013</Characters>
  <Application>Microsoft Office Word</Application>
  <DocSecurity>0</DocSecurity>
  <Lines>25</Lines>
  <Paragraphs>7</Paragraphs>
  <ScaleCrop>false</ScaleCrop>
  <Company>Microsoft Corporation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CFax1</dc:title>
  <dc:subject/>
  <dc:creator>立法院</dc:creator>
  <cp:keywords/>
  <cp:lastModifiedBy>owuser</cp:lastModifiedBy>
  <cp:revision>2</cp:revision>
  <cp:lastPrinted>2019-09-04T03:38:00Z</cp:lastPrinted>
  <dcterms:created xsi:type="dcterms:W3CDTF">2019-10-07T03:17:00Z</dcterms:created>
  <dcterms:modified xsi:type="dcterms:W3CDTF">2019-10-07T03:17:00Z</dcterms:modified>
</cp:coreProperties>
</file>